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16B" w:rsidRPr="00E6531D" w:rsidRDefault="00EC716B" w:rsidP="00ED0505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  <w:shd w:val="clear" w:color="auto" w:fill="FFFFFF"/>
        </w:rPr>
      </w:pPr>
      <w:r w:rsidRPr="00E6531D">
        <w:rPr>
          <w:b/>
          <w:sz w:val="28"/>
          <w:szCs w:val="28"/>
          <w:shd w:val="clear" w:color="auto" w:fill="FFFFFF"/>
        </w:rPr>
        <w:t xml:space="preserve">МЕТОДИЧЕСКИЕ РЕКОМЕНДАЦИИ К ПРОЕКТУ </w:t>
      </w:r>
      <w:r w:rsidR="00BB746C" w:rsidRPr="00E6531D">
        <w:rPr>
          <w:b/>
          <w:sz w:val="28"/>
          <w:szCs w:val="28"/>
          <w:shd w:val="clear" w:color="auto" w:fill="FFFFFF"/>
        </w:rPr>
        <w:t xml:space="preserve">«САНПРОСВЕТ» ДЛЯ ОТВЕТСТВЕННЫХ ЛИЦ В </w:t>
      </w:r>
      <w:r w:rsidR="00235359" w:rsidRPr="00E6531D">
        <w:rPr>
          <w:b/>
          <w:sz w:val="28"/>
          <w:szCs w:val="28"/>
          <w:shd w:val="clear" w:color="auto" w:fill="FFFFFF"/>
        </w:rPr>
        <w:t>ВОСЬМИ</w:t>
      </w:r>
      <w:r w:rsidR="00BB746C" w:rsidRPr="00E6531D">
        <w:rPr>
          <w:b/>
          <w:sz w:val="28"/>
          <w:szCs w:val="28"/>
          <w:shd w:val="clear" w:color="auto" w:fill="FFFFFF"/>
        </w:rPr>
        <w:t xml:space="preserve"> ПИЛОТНЫХ РЕГИОНАХ РФ</w:t>
      </w:r>
    </w:p>
    <w:p w:rsidR="00FE0372" w:rsidRPr="00E6531D" w:rsidRDefault="002F0D45" w:rsidP="00ED050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По поручению А.</w:t>
      </w:r>
      <w:r w:rsidR="00E21090" w:rsidRPr="00E6531D">
        <w:rPr>
          <w:sz w:val="28"/>
          <w:szCs w:val="28"/>
          <w:shd w:val="clear" w:color="auto" w:fill="FFFFFF"/>
        </w:rPr>
        <w:t xml:space="preserve"> </w:t>
      </w:r>
      <w:r w:rsidRPr="00E6531D">
        <w:rPr>
          <w:sz w:val="28"/>
          <w:szCs w:val="28"/>
          <w:shd w:val="clear" w:color="auto" w:fill="FFFFFF"/>
        </w:rPr>
        <w:t>Ю. Поповой</w:t>
      </w:r>
      <w:r w:rsidR="009577BB" w:rsidRPr="00E6531D">
        <w:rPr>
          <w:sz w:val="28"/>
          <w:szCs w:val="28"/>
          <w:shd w:val="clear" w:color="auto" w:fill="FFFFFF"/>
        </w:rPr>
        <w:t xml:space="preserve"> в целях обеспечения реализации мероприятий</w:t>
      </w:r>
      <w:r w:rsidR="00FF0486" w:rsidRPr="00E6531D">
        <w:rPr>
          <w:sz w:val="28"/>
          <w:szCs w:val="28"/>
          <w:shd w:val="clear" w:color="auto" w:fill="FFFFFF"/>
        </w:rPr>
        <w:t xml:space="preserve"> проекта «Санпросвет»</w:t>
      </w:r>
      <w:r w:rsidR="009577BB" w:rsidRPr="00E6531D">
        <w:rPr>
          <w:sz w:val="28"/>
          <w:szCs w:val="28"/>
          <w:shd w:val="clear" w:color="auto" w:fill="FFFFFF"/>
        </w:rPr>
        <w:t xml:space="preserve">, входящего в состав </w:t>
      </w:r>
      <w:r w:rsidR="00FF0486" w:rsidRPr="00E6531D">
        <w:rPr>
          <w:sz w:val="28"/>
          <w:szCs w:val="28"/>
          <w:shd w:val="clear" w:color="auto" w:fill="FFFFFF"/>
        </w:rPr>
        <w:t xml:space="preserve">федерального </w:t>
      </w:r>
      <w:r w:rsidR="009577BB" w:rsidRPr="00E6531D">
        <w:rPr>
          <w:sz w:val="28"/>
          <w:szCs w:val="28"/>
          <w:shd w:val="clear" w:color="auto" w:fill="FFFFFF"/>
        </w:rPr>
        <w:t xml:space="preserve">проекта </w:t>
      </w:r>
      <w:r w:rsidR="00075AD4" w:rsidRPr="00E6531D">
        <w:rPr>
          <w:sz w:val="28"/>
          <w:szCs w:val="28"/>
          <w:shd w:val="clear" w:color="auto" w:fill="FFFFFF"/>
        </w:rPr>
        <w:t>«Санитарный щит страны – безопасность для здоровья (предупреждение, выявление, реагирование)»</w:t>
      </w:r>
      <w:r w:rsidR="0034631A" w:rsidRPr="00E6531D">
        <w:rPr>
          <w:sz w:val="28"/>
          <w:szCs w:val="28"/>
          <w:shd w:val="clear" w:color="auto" w:fill="FFFFFF"/>
        </w:rPr>
        <w:t xml:space="preserve"> (</w:t>
      </w:r>
      <w:r w:rsidR="009577BB" w:rsidRPr="00E6531D">
        <w:rPr>
          <w:sz w:val="28"/>
          <w:szCs w:val="28"/>
          <w:shd w:val="clear" w:color="auto" w:fill="FFFFFF"/>
        </w:rPr>
        <w:t>20</w:t>
      </w:r>
      <w:r w:rsidR="00FF0486" w:rsidRPr="00E6531D">
        <w:rPr>
          <w:sz w:val="28"/>
          <w:szCs w:val="28"/>
          <w:shd w:val="clear" w:color="auto" w:fill="FFFFFF"/>
        </w:rPr>
        <w:t>23</w:t>
      </w:r>
      <w:r w:rsidR="00E21090" w:rsidRPr="00E6531D">
        <w:rPr>
          <w:sz w:val="28"/>
          <w:szCs w:val="28"/>
          <w:shd w:val="clear" w:color="auto" w:fill="FFFFFF"/>
        </w:rPr>
        <w:t>–</w:t>
      </w:r>
      <w:r w:rsidR="009577BB" w:rsidRPr="00E6531D">
        <w:rPr>
          <w:sz w:val="28"/>
          <w:szCs w:val="28"/>
          <w:shd w:val="clear" w:color="auto" w:fill="FFFFFF"/>
        </w:rPr>
        <w:t>20</w:t>
      </w:r>
      <w:r w:rsidR="00FF0486" w:rsidRPr="00E6531D">
        <w:rPr>
          <w:sz w:val="28"/>
          <w:szCs w:val="28"/>
          <w:shd w:val="clear" w:color="auto" w:fill="FFFFFF"/>
        </w:rPr>
        <w:t>30</w:t>
      </w:r>
      <w:r w:rsidR="00E21090" w:rsidRPr="00E6531D">
        <w:rPr>
          <w:sz w:val="28"/>
          <w:szCs w:val="28"/>
          <w:shd w:val="clear" w:color="auto" w:fill="FFFFFF"/>
        </w:rPr>
        <w:t xml:space="preserve"> </w:t>
      </w:r>
      <w:r w:rsidR="009577BB" w:rsidRPr="00E6531D">
        <w:rPr>
          <w:sz w:val="28"/>
          <w:szCs w:val="28"/>
          <w:shd w:val="clear" w:color="auto" w:fill="FFFFFF"/>
        </w:rPr>
        <w:t xml:space="preserve">гг.), с </w:t>
      </w:r>
      <w:r w:rsidR="00FF0486" w:rsidRPr="00E6531D">
        <w:rPr>
          <w:sz w:val="28"/>
          <w:szCs w:val="28"/>
          <w:shd w:val="clear" w:color="auto" w:fill="FFFFFF"/>
        </w:rPr>
        <w:t>24</w:t>
      </w:r>
      <w:r w:rsidRPr="00E6531D">
        <w:rPr>
          <w:sz w:val="28"/>
          <w:szCs w:val="28"/>
          <w:shd w:val="clear" w:color="auto" w:fill="FFFFFF"/>
        </w:rPr>
        <w:t xml:space="preserve"> </w:t>
      </w:r>
      <w:r w:rsidR="00FF0486" w:rsidRPr="00E6531D">
        <w:rPr>
          <w:sz w:val="28"/>
          <w:szCs w:val="28"/>
          <w:shd w:val="clear" w:color="auto" w:fill="FFFFFF"/>
        </w:rPr>
        <w:t xml:space="preserve">апреля </w:t>
      </w:r>
      <w:r w:rsidR="009577BB" w:rsidRPr="00E6531D">
        <w:rPr>
          <w:sz w:val="28"/>
          <w:szCs w:val="28"/>
          <w:shd w:val="clear" w:color="auto" w:fill="FFFFFF"/>
        </w:rPr>
        <w:t xml:space="preserve">текущего года </w:t>
      </w:r>
      <w:r w:rsidRPr="00E6531D">
        <w:rPr>
          <w:sz w:val="28"/>
          <w:szCs w:val="28"/>
          <w:shd w:val="clear" w:color="auto" w:fill="FFFFFF"/>
        </w:rPr>
        <w:t xml:space="preserve">необходимо </w:t>
      </w:r>
      <w:r w:rsidR="00FF0486" w:rsidRPr="00E6531D">
        <w:rPr>
          <w:sz w:val="28"/>
          <w:szCs w:val="28"/>
          <w:shd w:val="clear" w:color="auto" w:fill="FFFFFF"/>
        </w:rPr>
        <w:t>усилить</w:t>
      </w:r>
      <w:r w:rsidRPr="00E6531D">
        <w:rPr>
          <w:sz w:val="28"/>
          <w:szCs w:val="28"/>
          <w:shd w:val="clear" w:color="auto" w:fill="FFFFFF"/>
        </w:rPr>
        <w:t xml:space="preserve"> информационную кампанию по популяризации </w:t>
      </w:r>
      <w:r w:rsidR="009577BB" w:rsidRPr="00E6531D">
        <w:rPr>
          <w:sz w:val="28"/>
          <w:szCs w:val="28"/>
          <w:shd w:val="clear" w:color="auto" w:fill="FFFFFF"/>
        </w:rPr>
        <w:t>целей и задач проекта</w:t>
      </w:r>
      <w:r w:rsidR="00E21090" w:rsidRPr="00E6531D">
        <w:rPr>
          <w:sz w:val="28"/>
          <w:szCs w:val="28"/>
          <w:shd w:val="clear" w:color="auto" w:fill="FFFFFF"/>
        </w:rPr>
        <w:t xml:space="preserve"> </w:t>
      </w:r>
      <w:r w:rsidR="00FE0372" w:rsidRPr="00E6531D">
        <w:rPr>
          <w:sz w:val="28"/>
          <w:szCs w:val="28"/>
          <w:shd w:val="clear" w:color="auto" w:fill="FFFFFF"/>
        </w:rPr>
        <w:t>и формированию среды, способствующей информированности граждан об основных</w:t>
      </w:r>
      <w:r w:rsidR="00075AD4" w:rsidRPr="00E6531D">
        <w:rPr>
          <w:sz w:val="28"/>
          <w:szCs w:val="28"/>
        </w:rPr>
        <w:t xml:space="preserve"> санитарно-гигиенических нормах и правилах</w:t>
      </w:r>
      <w:r w:rsidR="00FE0372" w:rsidRPr="00E6531D">
        <w:rPr>
          <w:sz w:val="28"/>
          <w:szCs w:val="28"/>
          <w:shd w:val="clear" w:color="auto" w:fill="FFFFFF"/>
        </w:rPr>
        <w:t>.</w:t>
      </w:r>
    </w:p>
    <w:p w:rsidR="00ED0505" w:rsidRPr="00E6531D" w:rsidRDefault="00ED0505" w:rsidP="00ED050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u w:val="single"/>
          <w:shd w:val="clear" w:color="auto" w:fill="FFFFFF"/>
        </w:rPr>
      </w:pPr>
    </w:p>
    <w:p w:rsidR="00FF0486" w:rsidRPr="00E6531D" w:rsidRDefault="00FE0372" w:rsidP="00ED050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u w:val="single"/>
          <w:shd w:val="clear" w:color="auto" w:fill="FFFFFF"/>
        </w:rPr>
      </w:pPr>
      <w:r w:rsidRPr="00E6531D">
        <w:rPr>
          <w:b/>
          <w:sz w:val="28"/>
          <w:szCs w:val="28"/>
          <w:u w:val="single"/>
          <w:shd w:val="clear" w:color="auto" w:fill="FFFFFF"/>
        </w:rPr>
        <w:t>Информационная кампания должна предусматривать несколько направлений</w:t>
      </w:r>
      <w:r w:rsidR="00075AD4" w:rsidRPr="00E6531D">
        <w:rPr>
          <w:b/>
          <w:sz w:val="28"/>
          <w:szCs w:val="28"/>
          <w:u w:val="single"/>
          <w:shd w:val="clear" w:color="auto" w:fill="FFFFFF"/>
        </w:rPr>
        <w:t>:</w:t>
      </w:r>
      <w:r w:rsidRPr="00E6531D">
        <w:rPr>
          <w:b/>
          <w:sz w:val="28"/>
          <w:szCs w:val="28"/>
          <w:u w:val="single"/>
          <w:shd w:val="clear" w:color="auto" w:fill="FFFFFF"/>
        </w:rPr>
        <w:t xml:space="preserve"> </w:t>
      </w:r>
    </w:p>
    <w:p w:rsidR="00FF0486" w:rsidRPr="00E6531D" w:rsidRDefault="00075AD4" w:rsidP="00ED050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shd w:val="clear" w:color="auto" w:fill="FFFFFF"/>
        </w:rPr>
      </w:pPr>
      <w:r w:rsidRPr="00E6531D">
        <w:rPr>
          <w:b/>
          <w:sz w:val="28"/>
          <w:szCs w:val="28"/>
          <w:shd w:val="clear" w:color="auto" w:fill="FFFFFF"/>
        </w:rPr>
        <w:t>Распространение материалов проекта</w:t>
      </w:r>
      <w:r w:rsidR="00235359" w:rsidRPr="00E6531D">
        <w:rPr>
          <w:b/>
          <w:sz w:val="28"/>
          <w:szCs w:val="28"/>
          <w:shd w:val="clear" w:color="auto" w:fill="FFFFFF"/>
        </w:rPr>
        <w:t>.</w:t>
      </w:r>
    </w:p>
    <w:p w:rsidR="0034631A" w:rsidRPr="00E6531D" w:rsidRDefault="00CD42F9" w:rsidP="00ED050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 xml:space="preserve">Для использования в работе вам будут регулярно направляться информационные и </w:t>
      </w:r>
      <w:proofErr w:type="spellStart"/>
      <w:r w:rsidRPr="00E6531D">
        <w:rPr>
          <w:sz w:val="28"/>
          <w:szCs w:val="28"/>
          <w:shd w:val="clear" w:color="auto" w:fill="FFFFFF"/>
        </w:rPr>
        <w:t>инфографические</w:t>
      </w:r>
      <w:proofErr w:type="spellEnd"/>
      <w:r w:rsidRPr="00E6531D">
        <w:rPr>
          <w:sz w:val="28"/>
          <w:szCs w:val="28"/>
          <w:shd w:val="clear" w:color="auto" w:fill="FFFFFF"/>
        </w:rPr>
        <w:t xml:space="preserve"> материалы, в том числе видеоролики, плакаты для наглядной агитации, макеты наружной рекламы. </w:t>
      </w:r>
    </w:p>
    <w:p w:rsidR="00CD42F9" w:rsidRPr="00E6531D" w:rsidRDefault="0034631A" w:rsidP="00ED050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С целью</w:t>
      </w:r>
      <w:r w:rsidR="00CD42F9" w:rsidRPr="00E6531D">
        <w:rPr>
          <w:sz w:val="28"/>
          <w:szCs w:val="28"/>
          <w:shd w:val="clear" w:color="auto" w:fill="FFFFFF"/>
        </w:rPr>
        <w:t xml:space="preserve"> </w:t>
      </w:r>
      <w:r w:rsidRPr="00E6531D">
        <w:rPr>
          <w:sz w:val="28"/>
          <w:szCs w:val="28"/>
          <w:shd w:val="clear" w:color="auto" w:fill="FFFFFF"/>
        </w:rPr>
        <w:t>их размещения/распространения</w:t>
      </w:r>
      <w:r w:rsidR="00CD42F9" w:rsidRPr="00E6531D">
        <w:rPr>
          <w:sz w:val="28"/>
          <w:szCs w:val="28"/>
          <w:shd w:val="clear" w:color="auto" w:fill="FFFFFF"/>
        </w:rPr>
        <w:t xml:space="preserve"> среди широкой аудитории вам необходимо обратиться к профильным РОИВ с соответствующими письмами/запросами:</w:t>
      </w:r>
    </w:p>
    <w:p w:rsidR="0034631A" w:rsidRPr="00E6531D" w:rsidRDefault="00E00C9B" w:rsidP="00ED050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м</w:t>
      </w:r>
      <w:r w:rsidR="0034631A" w:rsidRPr="00E6531D">
        <w:rPr>
          <w:sz w:val="28"/>
          <w:szCs w:val="28"/>
          <w:shd w:val="clear" w:color="auto" w:fill="FFFFFF"/>
        </w:rPr>
        <w:t>естное представительство Министерства транспорта Российской Федерации – размещение на муниципальном транспорте: необходимо взаимодействие с департаментами автомобильного и городского пассажирского транспорта, гражданской авиации, дорожного хозяйства, железнодорожного транспорта, морского и внутреннего водного транспорта;</w:t>
      </w:r>
    </w:p>
    <w:p w:rsidR="0034631A" w:rsidRPr="00E6531D" w:rsidRDefault="00E00C9B" w:rsidP="00ED050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г</w:t>
      </w:r>
      <w:r w:rsidR="0034631A" w:rsidRPr="00E6531D">
        <w:rPr>
          <w:sz w:val="28"/>
          <w:szCs w:val="28"/>
          <w:shd w:val="clear" w:color="auto" w:fill="FFFFFF"/>
        </w:rPr>
        <w:t>ородские органы власти: размещение на общегородских массовых мероприятиях</w:t>
      </w:r>
      <w:r w:rsidR="001B2E74" w:rsidRPr="00E6531D">
        <w:rPr>
          <w:sz w:val="28"/>
          <w:szCs w:val="28"/>
          <w:shd w:val="clear" w:color="auto" w:fill="FFFFFF"/>
        </w:rPr>
        <w:t xml:space="preserve"> </w:t>
      </w:r>
      <w:r w:rsidR="0034631A" w:rsidRPr="00E6531D">
        <w:rPr>
          <w:sz w:val="28"/>
          <w:szCs w:val="28"/>
          <w:shd w:val="clear" w:color="auto" w:fill="FFFFFF"/>
        </w:rPr>
        <w:t>/</w:t>
      </w:r>
      <w:r w:rsidR="001B2E74" w:rsidRPr="00E6531D">
        <w:rPr>
          <w:sz w:val="28"/>
          <w:szCs w:val="28"/>
          <w:shd w:val="clear" w:color="auto" w:fill="FFFFFF"/>
        </w:rPr>
        <w:t xml:space="preserve"> </w:t>
      </w:r>
      <w:r w:rsidR="0034631A" w:rsidRPr="00E6531D">
        <w:rPr>
          <w:sz w:val="28"/>
          <w:szCs w:val="28"/>
          <w:shd w:val="clear" w:color="auto" w:fill="FFFFFF"/>
        </w:rPr>
        <w:t>праздниках, наружная реклама;</w:t>
      </w:r>
    </w:p>
    <w:p w:rsidR="0034631A" w:rsidRPr="00E6531D" w:rsidRDefault="00E00C9B" w:rsidP="00ED050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м</w:t>
      </w:r>
      <w:r w:rsidR="0034631A" w:rsidRPr="00E6531D">
        <w:rPr>
          <w:sz w:val="28"/>
          <w:szCs w:val="28"/>
          <w:shd w:val="clear" w:color="auto" w:fill="FFFFFF"/>
        </w:rPr>
        <w:t>естное представительство Министерства здравоохранения Российской Федерации</w:t>
      </w:r>
      <w:r w:rsidRPr="00E6531D">
        <w:rPr>
          <w:sz w:val="28"/>
          <w:szCs w:val="28"/>
          <w:shd w:val="clear" w:color="auto" w:fill="FFFFFF"/>
        </w:rPr>
        <w:t xml:space="preserve"> – размещение в </w:t>
      </w:r>
      <w:r w:rsidR="00F75F4A" w:rsidRPr="00E6531D">
        <w:rPr>
          <w:sz w:val="28"/>
          <w:szCs w:val="28"/>
          <w:shd w:val="clear" w:color="auto" w:fill="FFFFFF"/>
        </w:rPr>
        <w:t>ГБУЗ/МБУЗ</w:t>
      </w:r>
      <w:r w:rsidR="00E04D6E" w:rsidRPr="00E6531D">
        <w:rPr>
          <w:sz w:val="28"/>
          <w:szCs w:val="28"/>
          <w:shd w:val="clear" w:color="auto" w:fill="FFFFFF"/>
        </w:rPr>
        <w:t>, а также вовлечение медиков в повестку проекта и продвижение его ключевых сообщений и т.</w:t>
      </w:r>
      <w:r w:rsidR="005F59BC" w:rsidRPr="00E6531D">
        <w:rPr>
          <w:sz w:val="28"/>
          <w:szCs w:val="28"/>
          <w:shd w:val="clear" w:color="auto" w:fill="FFFFFF"/>
        </w:rPr>
        <w:t xml:space="preserve"> </w:t>
      </w:r>
      <w:r w:rsidR="00E04D6E" w:rsidRPr="00E6531D">
        <w:rPr>
          <w:sz w:val="28"/>
          <w:szCs w:val="28"/>
          <w:shd w:val="clear" w:color="auto" w:fill="FFFFFF"/>
        </w:rPr>
        <w:t>п.</w:t>
      </w:r>
      <w:r w:rsidRPr="00E6531D">
        <w:rPr>
          <w:sz w:val="28"/>
          <w:szCs w:val="28"/>
          <w:shd w:val="clear" w:color="auto" w:fill="FFFFFF"/>
        </w:rPr>
        <w:t>;</w:t>
      </w:r>
    </w:p>
    <w:p w:rsidR="0034631A" w:rsidRPr="00E6531D" w:rsidRDefault="00E00C9B" w:rsidP="00ED050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м</w:t>
      </w:r>
      <w:r w:rsidR="0034631A" w:rsidRPr="00E6531D">
        <w:rPr>
          <w:sz w:val="28"/>
          <w:szCs w:val="28"/>
          <w:shd w:val="clear" w:color="auto" w:fill="FFFFFF"/>
        </w:rPr>
        <w:t>естное представительство Министерства просвещения Российской Федерации</w:t>
      </w:r>
      <w:r w:rsidRPr="00E6531D">
        <w:rPr>
          <w:sz w:val="28"/>
          <w:szCs w:val="28"/>
          <w:shd w:val="clear" w:color="auto" w:fill="FFFFFF"/>
        </w:rPr>
        <w:t xml:space="preserve"> – размещение в ГБОУ, МБОУ, ГБДОУ, вузах, </w:t>
      </w:r>
      <w:proofErr w:type="spellStart"/>
      <w:r w:rsidRPr="00E6531D">
        <w:rPr>
          <w:sz w:val="28"/>
          <w:szCs w:val="28"/>
          <w:shd w:val="clear" w:color="auto" w:fill="FFFFFF"/>
        </w:rPr>
        <w:t>ссузах</w:t>
      </w:r>
      <w:proofErr w:type="spellEnd"/>
      <w:r w:rsidR="00E04D6E" w:rsidRPr="00E6531D">
        <w:rPr>
          <w:sz w:val="28"/>
          <w:szCs w:val="28"/>
          <w:shd w:val="clear" w:color="auto" w:fill="FFFFFF"/>
        </w:rPr>
        <w:t>, образовательные программы с вовлечением педагогов/воспитателей</w:t>
      </w:r>
      <w:r w:rsidRPr="00E6531D">
        <w:rPr>
          <w:sz w:val="28"/>
          <w:szCs w:val="28"/>
          <w:shd w:val="clear" w:color="auto" w:fill="FFFFFF"/>
        </w:rPr>
        <w:t xml:space="preserve"> и т.</w:t>
      </w:r>
      <w:r w:rsidR="005F59BC" w:rsidRPr="00E6531D">
        <w:rPr>
          <w:sz w:val="28"/>
          <w:szCs w:val="28"/>
          <w:shd w:val="clear" w:color="auto" w:fill="FFFFFF"/>
        </w:rPr>
        <w:t xml:space="preserve"> </w:t>
      </w:r>
      <w:r w:rsidRPr="00E6531D">
        <w:rPr>
          <w:sz w:val="28"/>
          <w:szCs w:val="28"/>
          <w:shd w:val="clear" w:color="auto" w:fill="FFFFFF"/>
        </w:rPr>
        <w:t>п.;</w:t>
      </w:r>
    </w:p>
    <w:p w:rsidR="0034631A" w:rsidRPr="00E6531D" w:rsidRDefault="00E00C9B" w:rsidP="00ED050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м</w:t>
      </w:r>
      <w:r w:rsidR="0034631A" w:rsidRPr="00E6531D">
        <w:rPr>
          <w:sz w:val="28"/>
          <w:szCs w:val="28"/>
          <w:shd w:val="clear" w:color="auto" w:fill="FFFFFF"/>
        </w:rPr>
        <w:t>естное представитель</w:t>
      </w:r>
      <w:r w:rsidRPr="00E6531D">
        <w:rPr>
          <w:sz w:val="28"/>
          <w:szCs w:val="28"/>
          <w:shd w:val="clear" w:color="auto" w:fill="FFFFFF"/>
        </w:rPr>
        <w:t xml:space="preserve">ство Министерства цифрового развития, связи и массовых коммуникаций Российской Федерации – размещение в центрах и на портале </w:t>
      </w:r>
      <w:proofErr w:type="spellStart"/>
      <w:r w:rsidRPr="00E6531D">
        <w:rPr>
          <w:sz w:val="28"/>
          <w:szCs w:val="28"/>
          <w:shd w:val="clear" w:color="auto" w:fill="FFFFFF"/>
        </w:rPr>
        <w:t>Гос</w:t>
      </w:r>
      <w:r w:rsidR="005F59BC" w:rsidRPr="00E6531D">
        <w:rPr>
          <w:sz w:val="28"/>
          <w:szCs w:val="28"/>
          <w:shd w:val="clear" w:color="auto" w:fill="FFFFFF"/>
        </w:rPr>
        <w:t>у</w:t>
      </w:r>
      <w:r w:rsidRPr="00E6531D">
        <w:rPr>
          <w:sz w:val="28"/>
          <w:szCs w:val="28"/>
          <w:shd w:val="clear" w:color="auto" w:fill="FFFFFF"/>
        </w:rPr>
        <w:t>слуг</w:t>
      </w:r>
      <w:r w:rsidR="005F59BC" w:rsidRPr="00E6531D">
        <w:rPr>
          <w:sz w:val="28"/>
          <w:szCs w:val="28"/>
          <w:shd w:val="clear" w:color="auto" w:fill="FFFFFF"/>
        </w:rPr>
        <w:t>и</w:t>
      </w:r>
      <w:proofErr w:type="spellEnd"/>
      <w:r w:rsidRPr="00E6531D">
        <w:rPr>
          <w:sz w:val="28"/>
          <w:szCs w:val="28"/>
          <w:shd w:val="clear" w:color="auto" w:fill="FFFFFF"/>
        </w:rPr>
        <w:t>;</w:t>
      </w:r>
    </w:p>
    <w:p w:rsidR="00E00C9B" w:rsidRPr="00E6531D" w:rsidRDefault="00E00C9B" w:rsidP="00ED050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lastRenderedPageBreak/>
        <w:t>местное представительство Министерства промышленности и торговли Российской Федерации – размещение на крупнейших торговых площадках региона (магазины, супермаркеты, ТЦ/ТРЦ);</w:t>
      </w:r>
    </w:p>
    <w:p w:rsidR="00E00C9B" w:rsidRPr="00E6531D" w:rsidRDefault="00E00C9B" w:rsidP="00ED050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другие ведомства и госучреждения, обеспечивающие массовый охват коммуникационными материалами и эффективное взаимодействие в рамках проекта</w:t>
      </w:r>
      <w:r w:rsidR="005F59BC" w:rsidRPr="00E6531D">
        <w:rPr>
          <w:sz w:val="28"/>
          <w:szCs w:val="28"/>
          <w:shd w:val="clear" w:color="auto" w:fill="FFFFFF"/>
        </w:rPr>
        <w:t>,</w:t>
      </w:r>
      <w:r w:rsidRPr="00E6531D">
        <w:rPr>
          <w:sz w:val="28"/>
          <w:szCs w:val="28"/>
          <w:shd w:val="clear" w:color="auto" w:fill="FFFFFF"/>
        </w:rPr>
        <w:t xml:space="preserve"> – на ваше усмотрение.</w:t>
      </w:r>
    </w:p>
    <w:p w:rsidR="00E04D6E" w:rsidRPr="00E6531D" w:rsidRDefault="00E04D6E" w:rsidP="00ED050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shd w:val="clear" w:color="auto" w:fill="FFFFFF"/>
        </w:rPr>
      </w:pPr>
      <w:r w:rsidRPr="00E6531D">
        <w:rPr>
          <w:b/>
          <w:sz w:val="28"/>
          <w:szCs w:val="28"/>
          <w:shd w:val="clear" w:color="auto" w:fill="FFFFFF"/>
        </w:rPr>
        <w:t>Разработк</w:t>
      </w:r>
      <w:r w:rsidR="00ED0505" w:rsidRPr="00E6531D">
        <w:rPr>
          <w:b/>
          <w:sz w:val="28"/>
          <w:szCs w:val="28"/>
          <w:shd w:val="clear" w:color="auto" w:fill="FFFFFF"/>
        </w:rPr>
        <w:t>а</w:t>
      </w:r>
      <w:r w:rsidRPr="00E6531D">
        <w:rPr>
          <w:b/>
          <w:sz w:val="28"/>
          <w:szCs w:val="28"/>
          <w:shd w:val="clear" w:color="auto" w:fill="FFFFFF"/>
        </w:rPr>
        <w:t xml:space="preserve"> и реализаци</w:t>
      </w:r>
      <w:r w:rsidR="00ED0505" w:rsidRPr="00E6531D">
        <w:rPr>
          <w:b/>
          <w:sz w:val="28"/>
          <w:szCs w:val="28"/>
          <w:shd w:val="clear" w:color="auto" w:fill="FFFFFF"/>
        </w:rPr>
        <w:t>я</w:t>
      </w:r>
      <w:r w:rsidRPr="00E6531D">
        <w:rPr>
          <w:b/>
          <w:sz w:val="28"/>
          <w:szCs w:val="28"/>
          <w:shd w:val="clear" w:color="auto" w:fill="FFFFFF"/>
        </w:rPr>
        <w:t xml:space="preserve"> партнерских программ с бизнес-сообществом</w:t>
      </w:r>
      <w:r w:rsidR="005F59BC" w:rsidRPr="00E6531D">
        <w:rPr>
          <w:b/>
          <w:sz w:val="28"/>
          <w:szCs w:val="28"/>
          <w:shd w:val="clear" w:color="auto" w:fill="FFFFFF"/>
        </w:rPr>
        <w:t>.</w:t>
      </w:r>
    </w:p>
    <w:p w:rsidR="00187E43" w:rsidRPr="00E6531D" w:rsidRDefault="00187E43" w:rsidP="008B7038">
      <w:pPr>
        <w:pStyle w:val="a3"/>
        <w:shd w:val="clear" w:color="auto" w:fill="FFFFFF"/>
        <w:spacing w:before="0" w:beforeAutospacing="0" w:after="0" w:afterAutospacing="0" w:line="276" w:lineRule="auto"/>
        <w:ind w:left="360"/>
        <w:jc w:val="both"/>
        <w:rPr>
          <w:sz w:val="28"/>
          <w:szCs w:val="28"/>
          <w:u w:val="single"/>
          <w:shd w:val="clear" w:color="auto" w:fill="FFFFFF"/>
        </w:rPr>
      </w:pPr>
      <w:r w:rsidRPr="00E6531D">
        <w:rPr>
          <w:sz w:val="28"/>
          <w:szCs w:val="28"/>
          <w:u w:val="single"/>
          <w:shd w:val="clear" w:color="auto" w:fill="FFFFFF"/>
        </w:rPr>
        <w:t xml:space="preserve">Возможные </w:t>
      </w:r>
      <w:r w:rsidR="008B7038" w:rsidRPr="00E6531D">
        <w:rPr>
          <w:sz w:val="28"/>
          <w:szCs w:val="28"/>
          <w:u w:val="single"/>
          <w:shd w:val="clear" w:color="auto" w:fill="FFFFFF"/>
        </w:rPr>
        <w:t xml:space="preserve">общие </w:t>
      </w:r>
      <w:r w:rsidRPr="00E6531D">
        <w:rPr>
          <w:sz w:val="28"/>
          <w:szCs w:val="28"/>
          <w:u w:val="single"/>
          <w:shd w:val="clear" w:color="auto" w:fill="FFFFFF"/>
        </w:rPr>
        <w:t xml:space="preserve">форматы работы с представителями </w:t>
      </w:r>
      <w:r w:rsidR="008B7038" w:rsidRPr="00E6531D">
        <w:rPr>
          <w:sz w:val="28"/>
          <w:szCs w:val="28"/>
          <w:u w:val="single"/>
          <w:shd w:val="clear" w:color="auto" w:fill="FFFFFF"/>
        </w:rPr>
        <w:t xml:space="preserve">местного </w:t>
      </w:r>
      <w:r w:rsidRPr="00E6531D">
        <w:rPr>
          <w:sz w:val="28"/>
          <w:szCs w:val="28"/>
          <w:u w:val="single"/>
          <w:shd w:val="clear" w:color="auto" w:fill="FFFFFF"/>
        </w:rPr>
        <w:t>бизнес-сообщества: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  <w:t>разработка и реализация комплексной программы продвижения проекта с региональными администрациями на базе предприятий в соответствующем регионе;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  <w:t>образовательные активности с поставщиками «на местах» (фермеры, мелкие производственные компании);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  <w:t>проведение среди сотрудников компаний-партнеров викторин на знание санитарно-эпидемиологических норм;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  <w:t xml:space="preserve">проведение внутри компаний лекций по санитарной грамотности для сотрудников с привлечением экспертов </w:t>
      </w:r>
      <w:proofErr w:type="spellStart"/>
      <w:r w:rsidRPr="00E6531D">
        <w:rPr>
          <w:sz w:val="28"/>
          <w:szCs w:val="28"/>
          <w:shd w:val="clear" w:color="auto" w:fill="FFFFFF"/>
        </w:rPr>
        <w:t>Роспотребнадзора</w:t>
      </w:r>
      <w:proofErr w:type="spellEnd"/>
      <w:r w:rsidRPr="00E6531D">
        <w:rPr>
          <w:sz w:val="28"/>
          <w:szCs w:val="28"/>
          <w:shd w:val="clear" w:color="auto" w:fill="FFFFFF"/>
        </w:rPr>
        <w:t>;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  <w:t>организация мастер-классов по безопасности пищевых продуктов;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  <w:t xml:space="preserve">размещение информации о проекте, материалов проекта во внутренних </w:t>
      </w:r>
      <w:proofErr w:type="spellStart"/>
      <w:r w:rsidRPr="00E6531D">
        <w:rPr>
          <w:sz w:val="28"/>
          <w:szCs w:val="28"/>
          <w:shd w:val="clear" w:color="auto" w:fill="FFFFFF"/>
        </w:rPr>
        <w:t>соцсетях</w:t>
      </w:r>
      <w:proofErr w:type="spellEnd"/>
      <w:r w:rsidRPr="00E6531D">
        <w:rPr>
          <w:sz w:val="28"/>
          <w:szCs w:val="28"/>
          <w:shd w:val="clear" w:color="auto" w:fill="FFFFFF"/>
        </w:rPr>
        <w:t xml:space="preserve"> компаний;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  <w:t>оформление помещений (торговых точек): размещение в магазинах и офисах специальных стендов</w:t>
      </w:r>
      <w:r w:rsidR="005F59BC" w:rsidRPr="00E6531D">
        <w:rPr>
          <w:sz w:val="28"/>
          <w:szCs w:val="28"/>
          <w:shd w:val="clear" w:color="auto" w:fill="FFFFFF"/>
        </w:rPr>
        <w:t xml:space="preserve"> </w:t>
      </w:r>
      <w:r w:rsidRPr="00E6531D">
        <w:rPr>
          <w:sz w:val="28"/>
          <w:szCs w:val="28"/>
          <w:shd w:val="clear" w:color="auto" w:fill="FFFFFF"/>
        </w:rPr>
        <w:t>/</w:t>
      </w:r>
      <w:r w:rsidR="005F59BC" w:rsidRPr="00E6531D">
        <w:rPr>
          <w:sz w:val="28"/>
          <w:szCs w:val="28"/>
          <w:shd w:val="clear" w:color="auto" w:fill="FFFFFF"/>
        </w:rPr>
        <w:t xml:space="preserve"> </w:t>
      </w:r>
      <w:r w:rsidRPr="00E6531D">
        <w:rPr>
          <w:sz w:val="28"/>
          <w:szCs w:val="28"/>
          <w:shd w:val="clear" w:color="auto" w:fill="FFFFFF"/>
        </w:rPr>
        <w:t>выставок по тематике проекта;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  <w:t>информационные материалы для персонала компании, в т.</w:t>
      </w:r>
      <w:r w:rsidR="005F59BC" w:rsidRPr="00E6531D">
        <w:rPr>
          <w:sz w:val="28"/>
          <w:szCs w:val="28"/>
          <w:shd w:val="clear" w:color="auto" w:fill="FFFFFF"/>
        </w:rPr>
        <w:t xml:space="preserve"> </w:t>
      </w:r>
      <w:r w:rsidRPr="00E6531D">
        <w:rPr>
          <w:sz w:val="28"/>
          <w:szCs w:val="28"/>
          <w:shd w:val="clear" w:color="auto" w:fill="FFFFFF"/>
        </w:rPr>
        <w:t>ч. индивидуальная раздача информационных материалов сотрудникам, находящимся в постоянном контакте с посетителями (значки/</w:t>
      </w:r>
      <w:proofErr w:type="spellStart"/>
      <w:r w:rsidRPr="00E6531D">
        <w:rPr>
          <w:sz w:val="28"/>
          <w:szCs w:val="28"/>
          <w:shd w:val="clear" w:color="auto" w:fill="FFFFFF"/>
        </w:rPr>
        <w:t>б</w:t>
      </w:r>
      <w:r w:rsidR="005F59BC" w:rsidRPr="00E6531D">
        <w:rPr>
          <w:sz w:val="28"/>
          <w:szCs w:val="28"/>
          <w:shd w:val="clear" w:color="auto" w:fill="FFFFFF"/>
        </w:rPr>
        <w:t>ей</w:t>
      </w:r>
      <w:r w:rsidRPr="00E6531D">
        <w:rPr>
          <w:sz w:val="28"/>
          <w:szCs w:val="28"/>
          <w:shd w:val="clear" w:color="auto" w:fill="FFFFFF"/>
        </w:rPr>
        <w:t>джи</w:t>
      </w:r>
      <w:proofErr w:type="spellEnd"/>
      <w:r w:rsidRPr="00E6531D">
        <w:rPr>
          <w:sz w:val="28"/>
          <w:szCs w:val="28"/>
          <w:shd w:val="clear" w:color="auto" w:fill="FFFFFF"/>
        </w:rPr>
        <w:t>).</w:t>
      </w:r>
    </w:p>
    <w:p w:rsidR="008B7038" w:rsidRPr="00E6531D" w:rsidRDefault="008B7038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</w:p>
    <w:p w:rsidR="00ED0505" w:rsidRPr="00E6531D" w:rsidRDefault="008B7038" w:rsidP="008B703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u w:val="single"/>
          <w:shd w:val="clear" w:color="auto" w:fill="FFFFFF"/>
        </w:rPr>
      </w:pPr>
      <w:r w:rsidRPr="00E6531D">
        <w:rPr>
          <w:sz w:val="28"/>
          <w:szCs w:val="28"/>
          <w:u w:val="single"/>
          <w:shd w:val="clear" w:color="auto" w:fill="FFFFFF"/>
        </w:rPr>
        <w:t>Примеры партнерских кейсов</w:t>
      </w:r>
    </w:p>
    <w:p w:rsidR="001D2495" w:rsidRPr="00E6531D" w:rsidRDefault="001D2495" w:rsidP="005D746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u w:val="single"/>
          <w:shd w:val="clear" w:color="auto" w:fill="FFFFFF"/>
        </w:rPr>
      </w:pPr>
      <w:r w:rsidRPr="00E6531D">
        <w:rPr>
          <w:sz w:val="28"/>
          <w:szCs w:val="28"/>
          <w:u w:val="single"/>
          <w:shd w:val="clear" w:color="auto" w:fill="FFFFFF"/>
        </w:rPr>
        <w:t xml:space="preserve">ПАРТНЕРСКИЙ ПРОЕКТ С </w:t>
      </w:r>
      <w:r w:rsidR="005D746C" w:rsidRPr="00E6531D">
        <w:rPr>
          <w:sz w:val="28"/>
          <w:szCs w:val="28"/>
          <w:u w:val="single"/>
          <w:shd w:val="clear" w:color="auto" w:fill="FFFFFF"/>
        </w:rPr>
        <w:t xml:space="preserve">КРУПНЫМИ </w:t>
      </w:r>
      <w:r w:rsidRPr="00E6531D">
        <w:rPr>
          <w:sz w:val="28"/>
          <w:szCs w:val="28"/>
          <w:u w:val="single"/>
          <w:shd w:val="clear" w:color="auto" w:fill="FFFFFF"/>
        </w:rPr>
        <w:t>Т</w:t>
      </w:r>
      <w:r w:rsidR="005D746C" w:rsidRPr="00E6531D">
        <w:rPr>
          <w:sz w:val="28"/>
          <w:szCs w:val="28"/>
          <w:u w:val="single"/>
          <w:shd w:val="clear" w:color="auto" w:fill="FFFFFF"/>
        </w:rPr>
        <w:t>РАНСПОРТНЫМИ/ АВИА</w:t>
      </w:r>
      <w:r w:rsidRPr="00E6531D">
        <w:rPr>
          <w:sz w:val="28"/>
          <w:szCs w:val="28"/>
          <w:u w:val="single"/>
          <w:shd w:val="clear" w:color="auto" w:fill="FFFFFF"/>
        </w:rPr>
        <w:t>КОМПАНИЯМИ:</w:t>
      </w:r>
    </w:p>
    <w:p w:rsidR="001D2495" w:rsidRPr="00E6531D" w:rsidRDefault="001D2495" w:rsidP="005D746C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 xml:space="preserve">оформление </w:t>
      </w:r>
      <w:r w:rsidR="005D746C" w:rsidRPr="00E6531D">
        <w:rPr>
          <w:sz w:val="28"/>
          <w:szCs w:val="28"/>
          <w:shd w:val="clear" w:color="auto" w:fill="FFFFFF"/>
        </w:rPr>
        <w:t>транспортных средств</w:t>
      </w:r>
      <w:r w:rsidRPr="00E6531D">
        <w:rPr>
          <w:sz w:val="28"/>
          <w:szCs w:val="28"/>
          <w:shd w:val="clear" w:color="auto" w:fill="FFFFFF"/>
        </w:rPr>
        <w:t xml:space="preserve"> в стилистике </w:t>
      </w:r>
      <w:r w:rsidR="005D746C" w:rsidRPr="00E6531D">
        <w:rPr>
          <w:sz w:val="28"/>
          <w:szCs w:val="28"/>
          <w:shd w:val="clear" w:color="auto" w:fill="FFFFFF"/>
        </w:rPr>
        <w:t>проекта</w:t>
      </w:r>
      <w:r w:rsidRPr="00E6531D">
        <w:rPr>
          <w:sz w:val="28"/>
          <w:szCs w:val="28"/>
          <w:shd w:val="clear" w:color="auto" w:fill="FFFFFF"/>
        </w:rPr>
        <w:t>;</w:t>
      </w:r>
    </w:p>
    <w:p w:rsidR="001D2495" w:rsidRPr="00E6531D" w:rsidRDefault="001D2495" w:rsidP="005D746C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proofErr w:type="spellStart"/>
      <w:r w:rsidRPr="00E6531D">
        <w:rPr>
          <w:sz w:val="28"/>
          <w:szCs w:val="28"/>
          <w:shd w:val="clear" w:color="auto" w:fill="FFFFFF"/>
        </w:rPr>
        <w:t>брендирование</w:t>
      </w:r>
      <w:proofErr w:type="spellEnd"/>
      <w:r w:rsidRPr="00E6531D">
        <w:rPr>
          <w:sz w:val="28"/>
          <w:szCs w:val="28"/>
          <w:shd w:val="clear" w:color="auto" w:fill="FFFFFF"/>
        </w:rPr>
        <w:t xml:space="preserve"> билетов либо специальная вкладка-памятка; </w:t>
      </w:r>
    </w:p>
    <w:p w:rsidR="001D2495" w:rsidRPr="00E6531D" w:rsidRDefault="001D2495" w:rsidP="005D746C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распространение информации в течение поезд</w:t>
      </w:r>
      <w:r w:rsidR="005D746C" w:rsidRPr="00E6531D">
        <w:rPr>
          <w:sz w:val="28"/>
          <w:szCs w:val="28"/>
          <w:shd w:val="clear" w:color="auto" w:fill="FFFFFF"/>
        </w:rPr>
        <w:t>ок</w:t>
      </w:r>
      <w:r w:rsidRPr="00E6531D">
        <w:rPr>
          <w:sz w:val="28"/>
          <w:szCs w:val="28"/>
          <w:shd w:val="clear" w:color="auto" w:fill="FFFFFF"/>
        </w:rPr>
        <w:t xml:space="preserve"> (брошюры для пассажиров, наклейки; трансляция анимационных фильмов и видеоро</w:t>
      </w:r>
      <w:r w:rsidR="005D746C" w:rsidRPr="00E6531D">
        <w:rPr>
          <w:sz w:val="28"/>
          <w:szCs w:val="28"/>
          <w:shd w:val="clear" w:color="auto" w:fill="FFFFFF"/>
        </w:rPr>
        <w:t>ликов проекта по внутреннему ТВ)</w:t>
      </w:r>
      <w:r w:rsidRPr="00E6531D">
        <w:rPr>
          <w:sz w:val="28"/>
          <w:szCs w:val="28"/>
          <w:shd w:val="clear" w:color="auto" w:fill="FFFFFF"/>
        </w:rPr>
        <w:t xml:space="preserve">; </w:t>
      </w:r>
    </w:p>
    <w:p w:rsidR="001D2495" w:rsidRPr="00E6531D" w:rsidRDefault="001D2495" w:rsidP="005D746C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информационные стенды с раздаточными материалами удобного формата;</w:t>
      </w:r>
    </w:p>
    <w:p w:rsidR="001D2495" w:rsidRPr="00E6531D" w:rsidRDefault="001D2495" w:rsidP="005D746C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lastRenderedPageBreak/>
        <w:t xml:space="preserve">наклейки (в т. ч. внутри </w:t>
      </w:r>
      <w:proofErr w:type="spellStart"/>
      <w:r w:rsidRPr="00E6531D">
        <w:rPr>
          <w:sz w:val="28"/>
          <w:szCs w:val="28"/>
          <w:shd w:val="clear" w:color="auto" w:fill="FFFFFF"/>
        </w:rPr>
        <w:t>телетрапов</w:t>
      </w:r>
      <w:proofErr w:type="spellEnd"/>
      <w:r w:rsidRPr="00E6531D">
        <w:rPr>
          <w:sz w:val="28"/>
          <w:szCs w:val="28"/>
          <w:shd w:val="clear" w:color="auto" w:fill="FFFFFF"/>
        </w:rPr>
        <w:t>), одноразовые чехлы на спинки сидений</w:t>
      </w:r>
      <w:r w:rsidR="005D746C" w:rsidRPr="00E6531D">
        <w:rPr>
          <w:sz w:val="28"/>
          <w:szCs w:val="28"/>
          <w:shd w:val="clear" w:color="auto" w:fill="FFFFFF"/>
        </w:rPr>
        <w:t xml:space="preserve">, </w:t>
      </w:r>
      <w:proofErr w:type="spellStart"/>
      <w:r w:rsidR="005D746C" w:rsidRPr="00E6531D">
        <w:rPr>
          <w:sz w:val="28"/>
          <w:szCs w:val="28"/>
          <w:shd w:val="clear" w:color="auto" w:fill="FFFFFF"/>
        </w:rPr>
        <w:t>брендирование</w:t>
      </w:r>
      <w:proofErr w:type="spellEnd"/>
      <w:r w:rsidR="005D746C" w:rsidRPr="00E6531D">
        <w:rPr>
          <w:sz w:val="28"/>
          <w:szCs w:val="28"/>
          <w:shd w:val="clear" w:color="auto" w:fill="FFFFFF"/>
        </w:rPr>
        <w:t xml:space="preserve"> детских наборов</w:t>
      </w:r>
      <w:r w:rsidRPr="00E6531D">
        <w:rPr>
          <w:sz w:val="28"/>
          <w:szCs w:val="28"/>
          <w:shd w:val="clear" w:color="auto" w:fill="FFFFFF"/>
        </w:rPr>
        <w:t>;</w:t>
      </w:r>
    </w:p>
    <w:p w:rsidR="005D746C" w:rsidRPr="00E6531D" w:rsidRDefault="005D746C" w:rsidP="005D746C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материалы в корпоративных изданиях;</w:t>
      </w:r>
    </w:p>
    <w:p w:rsidR="008B7038" w:rsidRPr="00E6531D" w:rsidRDefault="001D2495" w:rsidP="005D746C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u w:val="single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 xml:space="preserve">контентные интеграции в мобильное приложение </w:t>
      </w:r>
      <w:r w:rsidR="005D746C" w:rsidRPr="00E6531D">
        <w:rPr>
          <w:sz w:val="28"/>
          <w:szCs w:val="28"/>
          <w:shd w:val="clear" w:color="auto" w:fill="FFFFFF"/>
        </w:rPr>
        <w:t>для пассажиров.</w:t>
      </w:r>
    </w:p>
    <w:p w:rsidR="005D746C" w:rsidRPr="00E6531D" w:rsidRDefault="005D746C" w:rsidP="005D746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u w:val="single"/>
          <w:shd w:val="clear" w:color="auto" w:fill="FFFFFF"/>
        </w:rPr>
      </w:pPr>
    </w:p>
    <w:p w:rsidR="005D746C" w:rsidRPr="00E6531D" w:rsidRDefault="005D746C" w:rsidP="005D746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u w:val="single"/>
          <w:shd w:val="clear" w:color="auto" w:fill="FFFFFF"/>
        </w:rPr>
      </w:pPr>
      <w:r w:rsidRPr="00E6531D">
        <w:rPr>
          <w:sz w:val="28"/>
          <w:szCs w:val="28"/>
          <w:u w:val="single"/>
          <w:shd w:val="clear" w:color="auto" w:fill="FFFFFF"/>
        </w:rPr>
        <w:t>ПАРТНЕРСКИЙ ПРОЕКТ С БАНКОМ:</w:t>
      </w:r>
    </w:p>
    <w:p w:rsidR="005D746C" w:rsidRPr="00E6531D" w:rsidRDefault="005D746C" w:rsidP="005D746C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информационные материалы проекта в региональных отделениях банка;</w:t>
      </w:r>
    </w:p>
    <w:p w:rsidR="005D746C" w:rsidRPr="00E6531D" w:rsidRDefault="005D746C" w:rsidP="005D746C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специальные памятки</w:t>
      </w:r>
      <w:r w:rsidR="005F59BC" w:rsidRPr="00E6531D">
        <w:rPr>
          <w:sz w:val="28"/>
          <w:szCs w:val="28"/>
          <w:shd w:val="clear" w:color="auto" w:fill="FFFFFF"/>
        </w:rPr>
        <w:t xml:space="preserve"> </w:t>
      </w:r>
      <w:r w:rsidRPr="00E6531D">
        <w:rPr>
          <w:sz w:val="28"/>
          <w:szCs w:val="28"/>
          <w:shd w:val="clear" w:color="auto" w:fill="FFFFFF"/>
        </w:rPr>
        <w:t>/</w:t>
      </w:r>
      <w:r w:rsidR="005F59BC" w:rsidRPr="00E6531D">
        <w:rPr>
          <w:sz w:val="28"/>
          <w:szCs w:val="28"/>
          <w:shd w:val="clear" w:color="auto" w:fill="FFFFFF"/>
        </w:rPr>
        <w:t xml:space="preserve"> </w:t>
      </w:r>
      <w:r w:rsidRPr="00E6531D">
        <w:rPr>
          <w:sz w:val="28"/>
          <w:szCs w:val="28"/>
          <w:shd w:val="clear" w:color="auto" w:fill="FFFFFF"/>
        </w:rPr>
        <w:t>календари с материалами тематике проекта;</w:t>
      </w:r>
    </w:p>
    <w:p w:rsidR="005D746C" w:rsidRPr="00E6531D" w:rsidRDefault="005F59BC" w:rsidP="005D746C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СМС</w:t>
      </w:r>
      <w:r w:rsidR="005D746C" w:rsidRPr="00E6531D">
        <w:rPr>
          <w:sz w:val="28"/>
          <w:szCs w:val="28"/>
          <w:shd w:val="clear" w:color="auto" w:fill="FFFFFF"/>
        </w:rPr>
        <w:t>-рассылка клиентам банка с профильными напоминаниями (например, «Не забудьте вымыть руки после использования банкомата и при соприкосновении с денежными купюрами»).</w:t>
      </w:r>
    </w:p>
    <w:p w:rsidR="005D746C" w:rsidRPr="00E6531D" w:rsidRDefault="005D746C" w:rsidP="005D746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</w:p>
    <w:p w:rsidR="005D746C" w:rsidRPr="00E6531D" w:rsidRDefault="005D746C" w:rsidP="005D746C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u w:val="single"/>
          <w:shd w:val="clear" w:color="auto" w:fill="FFFFFF"/>
        </w:rPr>
      </w:pPr>
      <w:r w:rsidRPr="00E6531D">
        <w:rPr>
          <w:sz w:val="28"/>
          <w:szCs w:val="28"/>
          <w:u w:val="single"/>
          <w:shd w:val="clear" w:color="auto" w:fill="FFFFFF"/>
        </w:rPr>
        <w:t>ПАРТНЕРСКИЙ ПРОЕКТ С ЛОГИСТИЧЕСКОЙ КОМПАНИЕЙ/ МАРКЕТПЛЕЙСОМ:</w:t>
      </w:r>
    </w:p>
    <w:p w:rsidR="005D746C" w:rsidRPr="00E6531D" w:rsidRDefault="005D746C" w:rsidP="001D13D2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 xml:space="preserve">информационные материалы проекта в отделениях (пунктах выдачи товаров): стенды с информационными материалами, плакаты, памятки, </w:t>
      </w:r>
      <w:proofErr w:type="spellStart"/>
      <w:r w:rsidRPr="00E6531D">
        <w:rPr>
          <w:sz w:val="28"/>
          <w:szCs w:val="28"/>
          <w:shd w:val="clear" w:color="auto" w:fill="FFFFFF"/>
        </w:rPr>
        <w:t>лифлеты</w:t>
      </w:r>
      <w:proofErr w:type="spellEnd"/>
      <w:r w:rsidRPr="00E6531D">
        <w:rPr>
          <w:sz w:val="28"/>
          <w:szCs w:val="28"/>
          <w:shd w:val="clear" w:color="auto" w:fill="FFFFFF"/>
        </w:rPr>
        <w:t>, брошюры;</w:t>
      </w:r>
    </w:p>
    <w:p w:rsidR="008B7038" w:rsidRPr="00E6531D" w:rsidRDefault="005D746C" w:rsidP="005D746C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трансляция видеоматериалов проекта, материалы в мобильном приложении (ба</w:t>
      </w:r>
      <w:r w:rsidR="004D599C" w:rsidRPr="00E6531D">
        <w:rPr>
          <w:sz w:val="28"/>
          <w:szCs w:val="28"/>
          <w:shd w:val="clear" w:color="auto" w:fill="FFFFFF"/>
        </w:rPr>
        <w:t>н</w:t>
      </w:r>
      <w:r w:rsidRPr="00E6531D">
        <w:rPr>
          <w:sz w:val="28"/>
          <w:szCs w:val="28"/>
          <w:shd w:val="clear" w:color="auto" w:fill="FFFFFF"/>
        </w:rPr>
        <w:t xml:space="preserve">неры, </w:t>
      </w:r>
      <w:proofErr w:type="spellStart"/>
      <w:r w:rsidRPr="00E6531D">
        <w:rPr>
          <w:sz w:val="28"/>
          <w:szCs w:val="28"/>
          <w:shd w:val="clear" w:color="auto" w:fill="FFFFFF"/>
        </w:rPr>
        <w:t>пуш</w:t>
      </w:r>
      <w:proofErr w:type="spellEnd"/>
      <w:r w:rsidRPr="00E6531D">
        <w:rPr>
          <w:sz w:val="28"/>
          <w:szCs w:val="28"/>
          <w:shd w:val="clear" w:color="auto" w:fill="FFFFFF"/>
        </w:rPr>
        <w:t>-уведомления).</w:t>
      </w:r>
    </w:p>
    <w:p w:rsidR="00305AE6" w:rsidRPr="00E6531D" w:rsidRDefault="00305AE6" w:rsidP="005D746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u w:val="single"/>
          <w:shd w:val="clear" w:color="auto" w:fill="FFFFFF"/>
        </w:rPr>
      </w:pPr>
    </w:p>
    <w:p w:rsidR="005D746C" w:rsidRPr="00E6531D" w:rsidRDefault="005D746C" w:rsidP="005D746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u w:val="single"/>
          <w:shd w:val="clear" w:color="auto" w:fill="FFFFFF"/>
        </w:rPr>
      </w:pPr>
      <w:r w:rsidRPr="00E6531D">
        <w:rPr>
          <w:sz w:val="28"/>
          <w:szCs w:val="28"/>
          <w:u w:val="single"/>
          <w:shd w:val="clear" w:color="auto" w:fill="FFFFFF"/>
        </w:rPr>
        <w:t xml:space="preserve">ПАРТНЕРСКИЙ ПРОЕКТ </w:t>
      </w:r>
      <w:r w:rsidR="00305AE6" w:rsidRPr="00E6531D">
        <w:rPr>
          <w:sz w:val="28"/>
          <w:szCs w:val="28"/>
          <w:u w:val="single"/>
          <w:shd w:val="clear" w:color="auto" w:fill="FFFFFF"/>
        </w:rPr>
        <w:t>С ПРОИЗВОДИТЕЛЕМ ПРОДОВОЛЬСТВЕНЫХ ТОВАРОВ:</w:t>
      </w:r>
    </w:p>
    <w:p w:rsidR="005D746C" w:rsidRPr="00E6531D" w:rsidRDefault="005D746C" w:rsidP="00305AE6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информационные материалы для персонала на производстве</w:t>
      </w:r>
      <w:r w:rsidR="005F59BC" w:rsidRPr="00E6531D">
        <w:rPr>
          <w:sz w:val="28"/>
          <w:szCs w:val="28"/>
          <w:shd w:val="clear" w:color="auto" w:fill="FFFFFF"/>
        </w:rPr>
        <w:t xml:space="preserve"> </w:t>
      </w:r>
      <w:r w:rsidRPr="00E6531D">
        <w:rPr>
          <w:sz w:val="28"/>
          <w:szCs w:val="28"/>
          <w:shd w:val="clear" w:color="auto" w:fill="FFFFFF"/>
        </w:rPr>
        <w:t>/</w:t>
      </w:r>
      <w:r w:rsidR="005F59BC" w:rsidRPr="00E6531D">
        <w:rPr>
          <w:sz w:val="28"/>
          <w:szCs w:val="28"/>
          <w:shd w:val="clear" w:color="auto" w:fill="FFFFFF"/>
        </w:rPr>
        <w:t xml:space="preserve"> </w:t>
      </w:r>
      <w:r w:rsidRPr="00E6531D">
        <w:rPr>
          <w:sz w:val="28"/>
          <w:szCs w:val="28"/>
          <w:shd w:val="clear" w:color="auto" w:fill="FFFFFF"/>
        </w:rPr>
        <w:t>предприятиях компании;</w:t>
      </w:r>
    </w:p>
    <w:p w:rsidR="005D746C" w:rsidRPr="00E6531D" w:rsidRDefault="005D746C" w:rsidP="00305AE6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 xml:space="preserve">контентные интеграции проекта </w:t>
      </w:r>
      <w:r w:rsidR="00305AE6" w:rsidRPr="00E6531D">
        <w:rPr>
          <w:sz w:val="28"/>
          <w:szCs w:val="28"/>
          <w:shd w:val="clear" w:color="auto" w:fill="FFFFFF"/>
        </w:rPr>
        <w:t>во внутренние каналы коммуникации (</w:t>
      </w:r>
      <w:proofErr w:type="spellStart"/>
      <w:r w:rsidR="00305AE6" w:rsidRPr="00E6531D">
        <w:rPr>
          <w:sz w:val="28"/>
          <w:szCs w:val="28"/>
          <w:shd w:val="clear" w:color="auto" w:fill="FFFFFF"/>
        </w:rPr>
        <w:t>соцсети</w:t>
      </w:r>
      <w:proofErr w:type="spellEnd"/>
      <w:r w:rsidR="00305AE6" w:rsidRPr="00E6531D">
        <w:rPr>
          <w:sz w:val="28"/>
          <w:szCs w:val="28"/>
          <w:shd w:val="clear" w:color="auto" w:fill="FFFFFF"/>
        </w:rPr>
        <w:t xml:space="preserve"> и т.</w:t>
      </w:r>
      <w:r w:rsidR="005F59BC" w:rsidRPr="00E6531D">
        <w:rPr>
          <w:sz w:val="28"/>
          <w:szCs w:val="28"/>
          <w:shd w:val="clear" w:color="auto" w:fill="FFFFFF"/>
        </w:rPr>
        <w:t xml:space="preserve"> </w:t>
      </w:r>
      <w:r w:rsidR="00305AE6" w:rsidRPr="00E6531D">
        <w:rPr>
          <w:sz w:val="28"/>
          <w:szCs w:val="28"/>
          <w:shd w:val="clear" w:color="auto" w:fill="FFFFFF"/>
        </w:rPr>
        <w:t>п.);</w:t>
      </w:r>
    </w:p>
    <w:p w:rsidR="00305AE6" w:rsidRPr="00E6531D" w:rsidRDefault="00305AE6" w:rsidP="00305AE6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 xml:space="preserve">конкурсы для потребителей продукции в </w:t>
      </w:r>
      <w:r w:rsidR="005F59BC" w:rsidRPr="00E6531D">
        <w:rPr>
          <w:sz w:val="28"/>
          <w:szCs w:val="28"/>
          <w:shd w:val="clear" w:color="auto" w:fill="FFFFFF"/>
        </w:rPr>
        <w:t xml:space="preserve">аккаунтах </w:t>
      </w:r>
      <w:r w:rsidRPr="00E6531D">
        <w:rPr>
          <w:sz w:val="28"/>
          <w:szCs w:val="28"/>
          <w:shd w:val="clear" w:color="auto" w:fill="FFFFFF"/>
        </w:rPr>
        <w:t>компании</w:t>
      </w:r>
      <w:r w:rsidR="005F59BC" w:rsidRPr="00E6531D">
        <w:rPr>
          <w:sz w:val="28"/>
          <w:szCs w:val="28"/>
          <w:shd w:val="clear" w:color="auto" w:fill="FFFFFF"/>
        </w:rPr>
        <w:t xml:space="preserve"> в </w:t>
      </w:r>
      <w:proofErr w:type="spellStart"/>
      <w:r w:rsidR="005F59BC" w:rsidRPr="00E6531D">
        <w:rPr>
          <w:sz w:val="28"/>
          <w:szCs w:val="28"/>
          <w:shd w:val="clear" w:color="auto" w:fill="FFFFFF"/>
        </w:rPr>
        <w:t>соцсетях</w:t>
      </w:r>
      <w:proofErr w:type="spellEnd"/>
      <w:r w:rsidRPr="00E6531D">
        <w:rPr>
          <w:sz w:val="28"/>
          <w:szCs w:val="28"/>
          <w:shd w:val="clear" w:color="auto" w:fill="FFFFFF"/>
        </w:rPr>
        <w:t>.</w:t>
      </w:r>
    </w:p>
    <w:p w:rsidR="005D746C" w:rsidRPr="00E6531D" w:rsidRDefault="005D746C" w:rsidP="005D746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u w:val="single"/>
          <w:shd w:val="clear" w:color="auto" w:fill="FFFFFF"/>
        </w:rPr>
      </w:pPr>
    </w:p>
    <w:p w:rsidR="008B7038" w:rsidRPr="00E6531D" w:rsidRDefault="00D63DD3" w:rsidP="008B703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u w:val="single"/>
          <w:shd w:val="clear" w:color="auto" w:fill="FFFFFF"/>
        </w:rPr>
      </w:pPr>
      <w:r w:rsidRPr="00E6531D">
        <w:rPr>
          <w:b/>
          <w:sz w:val="28"/>
          <w:szCs w:val="28"/>
          <w:shd w:val="clear" w:color="auto" w:fill="FFFFFF"/>
        </w:rPr>
        <w:t>3. Р</w:t>
      </w:r>
      <w:r w:rsidR="00075AD4" w:rsidRPr="00E6531D">
        <w:rPr>
          <w:b/>
          <w:sz w:val="28"/>
          <w:szCs w:val="28"/>
          <w:shd w:val="clear" w:color="auto" w:fill="FFFFFF"/>
        </w:rPr>
        <w:t>абот</w:t>
      </w:r>
      <w:r w:rsidR="00ED0505" w:rsidRPr="00E6531D">
        <w:rPr>
          <w:b/>
          <w:sz w:val="28"/>
          <w:szCs w:val="28"/>
          <w:shd w:val="clear" w:color="auto" w:fill="FFFFFF"/>
        </w:rPr>
        <w:t>а</w:t>
      </w:r>
      <w:r w:rsidR="00075AD4" w:rsidRPr="00E6531D">
        <w:rPr>
          <w:b/>
          <w:sz w:val="28"/>
          <w:szCs w:val="28"/>
          <w:shd w:val="clear" w:color="auto" w:fill="FFFFFF"/>
        </w:rPr>
        <w:t xml:space="preserve"> с эксперт</w:t>
      </w:r>
      <w:r w:rsidR="008B7038" w:rsidRPr="00E6531D">
        <w:rPr>
          <w:b/>
          <w:sz w:val="28"/>
          <w:szCs w:val="28"/>
          <w:shd w:val="clear" w:color="auto" w:fill="FFFFFF"/>
        </w:rPr>
        <w:t>ным сообществом</w:t>
      </w:r>
      <w:r w:rsidR="005F59BC" w:rsidRPr="00E6531D">
        <w:rPr>
          <w:b/>
          <w:sz w:val="28"/>
          <w:szCs w:val="28"/>
          <w:shd w:val="clear" w:color="auto" w:fill="FFFFFF"/>
        </w:rPr>
        <w:t>.</w:t>
      </w:r>
    </w:p>
    <w:p w:rsidR="00187E43" w:rsidRPr="00E6531D" w:rsidRDefault="00187E43" w:rsidP="008B703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u w:val="single"/>
          <w:shd w:val="clear" w:color="auto" w:fill="FFFFFF"/>
        </w:rPr>
      </w:pPr>
      <w:r w:rsidRPr="00E6531D">
        <w:rPr>
          <w:sz w:val="28"/>
          <w:szCs w:val="28"/>
          <w:u w:val="single"/>
          <w:shd w:val="clear" w:color="auto" w:fill="FFFFFF"/>
        </w:rPr>
        <w:t>Санитарные врачи, эпидемиологи, инфекционисты</w:t>
      </w:r>
      <w:r w:rsidR="00ED0505" w:rsidRPr="00E6531D">
        <w:rPr>
          <w:sz w:val="28"/>
          <w:szCs w:val="28"/>
          <w:u w:val="single"/>
          <w:shd w:val="clear" w:color="auto" w:fill="FFFFFF"/>
        </w:rPr>
        <w:t xml:space="preserve"> (специалисты </w:t>
      </w:r>
      <w:proofErr w:type="spellStart"/>
      <w:r w:rsidR="00ED0505" w:rsidRPr="00E6531D">
        <w:rPr>
          <w:sz w:val="28"/>
          <w:szCs w:val="28"/>
          <w:u w:val="single"/>
          <w:shd w:val="clear" w:color="auto" w:fill="FFFFFF"/>
        </w:rPr>
        <w:t>Роспотребнадзора</w:t>
      </w:r>
      <w:proofErr w:type="spellEnd"/>
      <w:r w:rsidR="00ED0505" w:rsidRPr="00E6531D">
        <w:rPr>
          <w:sz w:val="28"/>
          <w:szCs w:val="28"/>
          <w:u w:val="single"/>
          <w:shd w:val="clear" w:color="auto" w:fill="FFFFFF"/>
        </w:rPr>
        <w:t xml:space="preserve"> и подведомственных структур)</w:t>
      </w:r>
      <w:r w:rsidRPr="00E6531D">
        <w:rPr>
          <w:sz w:val="28"/>
          <w:szCs w:val="28"/>
          <w:u w:val="single"/>
          <w:shd w:val="clear" w:color="auto" w:fill="FFFFFF"/>
        </w:rPr>
        <w:t>: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  <w:t>регулярное участие в тематических ТВ-шоу и радиопрограммах, посвященных здоровью;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  <w:t>интервью</w:t>
      </w:r>
      <w:r w:rsidR="005F59BC" w:rsidRPr="00E6531D">
        <w:rPr>
          <w:sz w:val="28"/>
          <w:szCs w:val="28"/>
          <w:shd w:val="clear" w:color="auto" w:fill="FFFFFF"/>
        </w:rPr>
        <w:t xml:space="preserve"> </w:t>
      </w:r>
      <w:r w:rsidRPr="00E6531D">
        <w:rPr>
          <w:sz w:val="28"/>
          <w:szCs w:val="28"/>
          <w:shd w:val="clear" w:color="auto" w:fill="FFFFFF"/>
        </w:rPr>
        <w:t>/</w:t>
      </w:r>
      <w:r w:rsidR="005F59BC" w:rsidRPr="00E6531D">
        <w:rPr>
          <w:sz w:val="28"/>
          <w:szCs w:val="28"/>
          <w:shd w:val="clear" w:color="auto" w:fill="FFFFFF"/>
        </w:rPr>
        <w:t xml:space="preserve"> </w:t>
      </w:r>
      <w:r w:rsidRPr="00E6531D">
        <w:rPr>
          <w:sz w:val="28"/>
          <w:szCs w:val="28"/>
          <w:shd w:val="clear" w:color="auto" w:fill="FFFFFF"/>
        </w:rPr>
        <w:t>авторские колонки в популярных федеральных и региональных изданиях;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  <w:t>оперативные комментарии по запросам СМИ согласно компетенциям;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  <w:t>цитаты в профильных пресс-материалах;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  <w:t>участие в офлайн- и онлайн-мероприятиях проекта;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  <w:t>посты в форматах «мнение эксперта» / «цитата» / «карточки-памятки», «вопрос-ответ».</w:t>
      </w:r>
    </w:p>
    <w:p w:rsidR="00ED0505" w:rsidRPr="00E6531D" w:rsidRDefault="00ED0505" w:rsidP="00ED050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u w:val="single"/>
          <w:shd w:val="clear" w:color="auto" w:fill="FFFFFF"/>
        </w:rPr>
      </w:pPr>
    </w:p>
    <w:p w:rsidR="00187E43" w:rsidRPr="00E6531D" w:rsidRDefault="00ED0505" w:rsidP="00ED050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u w:val="single"/>
          <w:shd w:val="clear" w:color="auto" w:fill="FFFFFF"/>
        </w:rPr>
      </w:pPr>
      <w:r w:rsidRPr="00E6531D">
        <w:rPr>
          <w:sz w:val="28"/>
          <w:szCs w:val="28"/>
          <w:u w:val="single"/>
          <w:shd w:val="clear" w:color="auto" w:fill="FFFFFF"/>
        </w:rPr>
        <w:t>Медики общего профиля (терапевты, педиатры, процедурные сестры)</w:t>
      </w:r>
      <w:r w:rsidR="00187E43" w:rsidRPr="00E6531D">
        <w:rPr>
          <w:sz w:val="28"/>
          <w:szCs w:val="28"/>
          <w:u w:val="single"/>
          <w:shd w:val="clear" w:color="auto" w:fill="FFFFFF"/>
        </w:rPr>
        <w:t>: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  <w:t>анкетирование, опросы с целью постоянного получения обратной связи о запросах и реакции пациентов;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  <w:t>короткие интервью, опыт общей врачебной практики в охватных общественных СМИ, на ТВ и радио;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</w:r>
      <w:proofErr w:type="spellStart"/>
      <w:r w:rsidRPr="00E6531D">
        <w:rPr>
          <w:sz w:val="28"/>
          <w:szCs w:val="28"/>
          <w:shd w:val="clear" w:color="auto" w:fill="FFFFFF"/>
        </w:rPr>
        <w:t>комментарийная</w:t>
      </w:r>
      <w:proofErr w:type="spellEnd"/>
      <w:r w:rsidRPr="00E6531D">
        <w:rPr>
          <w:sz w:val="28"/>
          <w:szCs w:val="28"/>
          <w:shd w:val="clear" w:color="auto" w:fill="FFFFFF"/>
        </w:rPr>
        <w:t xml:space="preserve"> активность по релевантной тематике, при необходимости участие в мероприятиях;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  <w:t>помощь в подготовке и прове</w:t>
      </w:r>
      <w:r w:rsidR="00D63DD3" w:rsidRPr="00E6531D">
        <w:rPr>
          <w:sz w:val="28"/>
          <w:szCs w:val="28"/>
          <w:shd w:val="clear" w:color="auto" w:fill="FFFFFF"/>
        </w:rPr>
        <w:t>дении мероприятий для пациентов.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u w:val="single"/>
          <w:shd w:val="clear" w:color="auto" w:fill="FFFFFF"/>
        </w:rPr>
      </w:pPr>
      <w:r w:rsidRPr="00E6531D">
        <w:rPr>
          <w:sz w:val="28"/>
          <w:szCs w:val="28"/>
          <w:u w:val="single"/>
          <w:shd w:val="clear" w:color="auto" w:fill="FFFFFF"/>
        </w:rPr>
        <w:t xml:space="preserve">Учителя, </w:t>
      </w:r>
      <w:r w:rsidR="00ED0505" w:rsidRPr="00E6531D">
        <w:rPr>
          <w:sz w:val="28"/>
          <w:szCs w:val="28"/>
          <w:u w:val="single"/>
          <w:shd w:val="clear" w:color="auto" w:fill="FFFFFF"/>
        </w:rPr>
        <w:t xml:space="preserve">преподаватели вузов, </w:t>
      </w:r>
      <w:r w:rsidRPr="00E6531D">
        <w:rPr>
          <w:sz w:val="28"/>
          <w:szCs w:val="28"/>
          <w:u w:val="single"/>
          <w:shd w:val="clear" w:color="auto" w:fill="FFFFFF"/>
        </w:rPr>
        <w:t>директора школ, воспитатели: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  <w:t>классные часы и открытые уроки в школах или лекции в вузах/</w:t>
      </w:r>
      <w:proofErr w:type="spellStart"/>
      <w:r w:rsidRPr="00E6531D">
        <w:rPr>
          <w:sz w:val="28"/>
          <w:szCs w:val="28"/>
          <w:shd w:val="clear" w:color="auto" w:fill="FFFFFF"/>
        </w:rPr>
        <w:t>ссузах</w:t>
      </w:r>
      <w:proofErr w:type="spellEnd"/>
      <w:r w:rsidRPr="00E6531D">
        <w:rPr>
          <w:sz w:val="28"/>
          <w:szCs w:val="28"/>
          <w:shd w:val="clear" w:color="auto" w:fill="FFFFFF"/>
        </w:rPr>
        <w:t>;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  <w:t>специальные мероприятия на продленке или в детских лагерях отдыха;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  <w:t>тематические родительские собрания в школах и детских садах;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  <w:t>экскурсии со школьниками или студентами на специальные объекты</w:t>
      </w:r>
      <w:r w:rsidR="005F59BC" w:rsidRPr="00E6531D">
        <w:rPr>
          <w:sz w:val="28"/>
          <w:szCs w:val="28"/>
          <w:shd w:val="clear" w:color="auto" w:fill="FFFFFF"/>
        </w:rPr>
        <w:t xml:space="preserve"> </w:t>
      </w:r>
      <w:r w:rsidR="00D63DD3" w:rsidRPr="00E6531D">
        <w:rPr>
          <w:sz w:val="28"/>
          <w:szCs w:val="28"/>
          <w:shd w:val="clear" w:color="auto" w:fill="FFFFFF"/>
        </w:rPr>
        <w:t>/</w:t>
      </w:r>
      <w:r w:rsidR="005F59BC" w:rsidRPr="00E6531D">
        <w:rPr>
          <w:sz w:val="28"/>
          <w:szCs w:val="28"/>
          <w:shd w:val="clear" w:color="auto" w:fill="FFFFFF"/>
        </w:rPr>
        <w:t xml:space="preserve"> </w:t>
      </w:r>
      <w:r w:rsidR="00D63DD3" w:rsidRPr="00E6531D">
        <w:rPr>
          <w:sz w:val="28"/>
          <w:szCs w:val="28"/>
          <w:shd w:val="clear" w:color="auto" w:fill="FFFFFF"/>
        </w:rPr>
        <w:t xml:space="preserve">мероприятия </w:t>
      </w:r>
      <w:proofErr w:type="spellStart"/>
      <w:r w:rsidR="00D63DD3" w:rsidRPr="00E6531D">
        <w:rPr>
          <w:sz w:val="28"/>
          <w:szCs w:val="28"/>
          <w:shd w:val="clear" w:color="auto" w:fill="FFFFFF"/>
        </w:rPr>
        <w:t>Роспотребнадзора</w:t>
      </w:r>
      <w:proofErr w:type="spellEnd"/>
      <w:r w:rsidR="005F59BC" w:rsidRPr="00E6531D">
        <w:rPr>
          <w:sz w:val="28"/>
          <w:szCs w:val="28"/>
          <w:shd w:val="clear" w:color="auto" w:fill="FFFFFF"/>
        </w:rPr>
        <w:t>.</w:t>
      </w:r>
    </w:p>
    <w:p w:rsidR="00D63DD3" w:rsidRPr="00E6531D" w:rsidRDefault="00D63DD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</w:p>
    <w:p w:rsidR="008B7038" w:rsidRPr="00E6531D" w:rsidRDefault="00D63DD3" w:rsidP="00D63DD3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shd w:val="clear" w:color="auto" w:fill="FFFFFF"/>
        </w:rPr>
      </w:pPr>
      <w:r w:rsidRPr="00E6531D">
        <w:rPr>
          <w:b/>
          <w:sz w:val="28"/>
          <w:szCs w:val="28"/>
          <w:shd w:val="clear" w:color="auto" w:fill="FFFFFF"/>
        </w:rPr>
        <w:t xml:space="preserve">Работа с </w:t>
      </w:r>
      <w:r w:rsidR="008B7038" w:rsidRPr="00E6531D">
        <w:rPr>
          <w:b/>
          <w:sz w:val="28"/>
          <w:szCs w:val="28"/>
          <w:shd w:val="clear" w:color="auto" w:fill="FFFFFF"/>
        </w:rPr>
        <w:t>лидерами общественного мнения</w:t>
      </w:r>
      <w:r w:rsidR="005F59BC" w:rsidRPr="00E6531D">
        <w:rPr>
          <w:b/>
          <w:sz w:val="28"/>
          <w:szCs w:val="28"/>
          <w:shd w:val="clear" w:color="auto" w:fill="FFFFFF"/>
        </w:rPr>
        <w:t>.</w:t>
      </w:r>
      <w:r w:rsidR="008B7038" w:rsidRPr="00E6531D">
        <w:rPr>
          <w:b/>
          <w:sz w:val="28"/>
          <w:szCs w:val="28"/>
          <w:shd w:val="clear" w:color="auto" w:fill="FFFFFF"/>
        </w:rPr>
        <w:t xml:space="preserve"> </w:t>
      </w:r>
    </w:p>
    <w:p w:rsidR="00187E43" w:rsidRPr="00E6531D" w:rsidRDefault="00ED0505" w:rsidP="00ED050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u w:val="single"/>
          <w:shd w:val="clear" w:color="auto" w:fill="FFFFFF"/>
        </w:rPr>
      </w:pPr>
      <w:r w:rsidRPr="00E6531D">
        <w:rPr>
          <w:sz w:val="28"/>
          <w:szCs w:val="28"/>
          <w:u w:val="single"/>
          <w:shd w:val="clear" w:color="auto" w:fill="FFFFFF"/>
        </w:rPr>
        <w:t xml:space="preserve">Лидеры мнений </w:t>
      </w:r>
      <w:r w:rsidR="005F59BC" w:rsidRPr="00E6531D">
        <w:rPr>
          <w:sz w:val="28"/>
          <w:szCs w:val="28"/>
          <w:u w:val="single"/>
          <w:shd w:val="clear" w:color="auto" w:fill="FFFFFF"/>
        </w:rPr>
        <w:t>–</w:t>
      </w:r>
      <w:r w:rsidRPr="00E6531D">
        <w:rPr>
          <w:sz w:val="28"/>
          <w:szCs w:val="28"/>
          <w:u w:val="single"/>
          <w:shd w:val="clear" w:color="auto" w:fill="FFFFFF"/>
        </w:rPr>
        <w:t xml:space="preserve"> и</w:t>
      </w:r>
      <w:r w:rsidR="00187E43" w:rsidRPr="00E6531D">
        <w:rPr>
          <w:sz w:val="28"/>
          <w:szCs w:val="28"/>
          <w:u w:val="single"/>
          <w:shd w:val="clear" w:color="auto" w:fill="FFFFFF"/>
        </w:rPr>
        <w:t>звестные персоны</w:t>
      </w:r>
      <w:r w:rsidRPr="00E6531D">
        <w:rPr>
          <w:sz w:val="28"/>
          <w:szCs w:val="28"/>
          <w:u w:val="single"/>
          <w:shd w:val="clear" w:color="auto" w:fill="FFFFFF"/>
        </w:rPr>
        <w:t xml:space="preserve"> (телеведущие, музыканты, актеры, спортсмены и т.</w:t>
      </w:r>
      <w:r w:rsidR="005F59BC" w:rsidRPr="00E6531D">
        <w:rPr>
          <w:sz w:val="28"/>
          <w:szCs w:val="28"/>
          <w:u w:val="single"/>
          <w:shd w:val="clear" w:color="auto" w:fill="FFFFFF"/>
        </w:rPr>
        <w:t xml:space="preserve"> </w:t>
      </w:r>
      <w:r w:rsidRPr="00E6531D">
        <w:rPr>
          <w:sz w:val="28"/>
          <w:szCs w:val="28"/>
          <w:u w:val="single"/>
          <w:shd w:val="clear" w:color="auto" w:fill="FFFFFF"/>
        </w:rPr>
        <w:t>п.):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  <w:t>запись блиц-</w:t>
      </w:r>
      <w:proofErr w:type="spellStart"/>
      <w:r w:rsidRPr="00E6531D">
        <w:rPr>
          <w:sz w:val="28"/>
          <w:szCs w:val="28"/>
          <w:shd w:val="clear" w:color="auto" w:fill="FFFFFF"/>
        </w:rPr>
        <w:t>видеоинтервью</w:t>
      </w:r>
      <w:proofErr w:type="spellEnd"/>
      <w:r w:rsidRPr="00E6531D">
        <w:rPr>
          <w:sz w:val="28"/>
          <w:szCs w:val="28"/>
          <w:shd w:val="clear" w:color="auto" w:fill="FFFFFF"/>
        </w:rPr>
        <w:t xml:space="preserve"> по основным санитарно-гигиеническим мерам (отношение, личный опыт) с дальнейшим использованием в медиа и в </w:t>
      </w:r>
      <w:proofErr w:type="spellStart"/>
      <w:r w:rsidRPr="00E6531D">
        <w:rPr>
          <w:sz w:val="28"/>
          <w:szCs w:val="28"/>
          <w:shd w:val="clear" w:color="auto" w:fill="FFFFFF"/>
        </w:rPr>
        <w:t>соцсетях</w:t>
      </w:r>
      <w:proofErr w:type="spellEnd"/>
      <w:r w:rsidRPr="00E6531D">
        <w:rPr>
          <w:sz w:val="28"/>
          <w:szCs w:val="28"/>
          <w:shd w:val="clear" w:color="auto" w:fill="FFFFFF"/>
        </w:rPr>
        <w:t>;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  <w:t>использование звезд с узнаваемыми голосами для озвучивания видеоматериалов проекта (ролики, образовательные программы);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  <w:t xml:space="preserve">личный постинг </w:t>
      </w:r>
      <w:r w:rsidR="00D63DD3" w:rsidRPr="00E6531D">
        <w:rPr>
          <w:sz w:val="28"/>
          <w:szCs w:val="28"/>
          <w:shd w:val="clear" w:color="auto" w:fill="FFFFFF"/>
        </w:rPr>
        <w:t xml:space="preserve">звезд </w:t>
      </w:r>
      <w:r w:rsidRPr="00E6531D">
        <w:rPr>
          <w:sz w:val="28"/>
          <w:szCs w:val="28"/>
          <w:shd w:val="clear" w:color="auto" w:fill="FFFFFF"/>
        </w:rPr>
        <w:t xml:space="preserve">в своих аккаунтах в </w:t>
      </w:r>
      <w:proofErr w:type="spellStart"/>
      <w:r w:rsidRPr="00E6531D">
        <w:rPr>
          <w:sz w:val="28"/>
          <w:szCs w:val="28"/>
          <w:shd w:val="clear" w:color="auto" w:fill="FFFFFF"/>
        </w:rPr>
        <w:t>соцсетях</w:t>
      </w:r>
      <w:proofErr w:type="spellEnd"/>
      <w:r w:rsidRPr="00E6531D">
        <w:rPr>
          <w:sz w:val="28"/>
          <w:szCs w:val="28"/>
          <w:shd w:val="clear" w:color="auto" w:fill="FFFFFF"/>
        </w:rPr>
        <w:t>, в т.</w:t>
      </w:r>
      <w:r w:rsidR="005F59BC" w:rsidRPr="00E6531D">
        <w:rPr>
          <w:sz w:val="28"/>
          <w:szCs w:val="28"/>
          <w:shd w:val="clear" w:color="auto" w:fill="FFFFFF"/>
        </w:rPr>
        <w:t xml:space="preserve"> </w:t>
      </w:r>
      <w:r w:rsidRPr="00E6531D">
        <w:rPr>
          <w:sz w:val="28"/>
          <w:szCs w:val="28"/>
          <w:shd w:val="clear" w:color="auto" w:fill="FFFFFF"/>
        </w:rPr>
        <w:t xml:space="preserve">ч. </w:t>
      </w:r>
      <w:proofErr w:type="spellStart"/>
      <w:r w:rsidRPr="00E6531D">
        <w:rPr>
          <w:sz w:val="28"/>
          <w:szCs w:val="28"/>
          <w:shd w:val="clear" w:color="auto" w:fill="FFFFFF"/>
        </w:rPr>
        <w:t>репосты</w:t>
      </w:r>
      <w:proofErr w:type="spellEnd"/>
      <w:r w:rsidRPr="00E6531D">
        <w:rPr>
          <w:sz w:val="28"/>
          <w:szCs w:val="28"/>
          <w:shd w:val="clear" w:color="auto" w:fill="FFFFFF"/>
        </w:rPr>
        <w:t xml:space="preserve">, участие в </w:t>
      </w:r>
      <w:proofErr w:type="spellStart"/>
      <w:r w:rsidRPr="00E6531D">
        <w:rPr>
          <w:sz w:val="28"/>
          <w:szCs w:val="28"/>
          <w:shd w:val="clear" w:color="auto" w:fill="FFFFFF"/>
        </w:rPr>
        <w:t>комментарийной</w:t>
      </w:r>
      <w:proofErr w:type="spellEnd"/>
      <w:r w:rsidRPr="00E6531D">
        <w:rPr>
          <w:sz w:val="28"/>
          <w:szCs w:val="28"/>
          <w:shd w:val="clear" w:color="auto" w:fill="FFFFFF"/>
        </w:rPr>
        <w:t xml:space="preserve"> активности;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  <w:t xml:space="preserve">привлечение в качестве интервьюеров для эфиров со специалистами-эпидемиологами (для повышения охвата интервью могут параллельно транслироваться </w:t>
      </w:r>
      <w:r w:rsidR="005F59BC" w:rsidRPr="00E6531D">
        <w:rPr>
          <w:sz w:val="28"/>
          <w:szCs w:val="28"/>
          <w:shd w:val="clear" w:color="auto" w:fill="FFFFFF"/>
        </w:rPr>
        <w:t>в</w:t>
      </w:r>
      <w:r w:rsidRPr="00E6531D">
        <w:rPr>
          <w:sz w:val="28"/>
          <w:szCs w:val="28"/>
          <w:shd w:val="clear" w:color="auto" w:fill="FFFFFF"/>
        </w:rPr>
        <w:t xml:space="preserve"> </w:t>
      </w:r>
      <w:r w:rsidR="005F59BC" w:rsidRPr="00E6531D">
        <w:rPr>
          <w:sz w:val="28"/>
          <w:szCs w:val="28"/>
          <w:shd w:val="clear" w:color="auto" w:fill="FFFFFF"/>
        </w:rPr>
        <w:t>аккаунтах</w:t>
      </w:r>
      <w:r w:rsidRPr="00E6531D">
        <w:rPr>
          <w:sz w:val="28"/>
          <w:szCs w:val="28"/>
          <w:shd w:val="clear" w:color="auto" w:fill="FFFFFF"/>
        </w:rPr>
        <w:t xml:space="preserve"> звезды);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  <w:t xml:space="preserve">участие в </w:t>
      </w:r>
      <w:proofErr w:type="spellStart"/>
      <w:r w:rsidRPr="00E6531D">
        <w:rPr>
          <w:sz w:val="28"/>
          <w:szCs w:val="28"/>
          <w:shd w:val="clear" w:color="auto" w:fill="FFFFFF"/>
        </w:rPr>
        <w:t>медийных</w:t>
      </w:r>
      <w:proofErr w:type="spellEnd"/>
      <w:r w:rsidRPr="00E6531D">
        <w:rPr>
          <w:sz w:val="28"/>
          <w:szCs w:val="28"/>
          <w:shd w:val="clear" w:color="auto" w:fill="FFFFFF"/>
        </w:rPr>
        <w:t xml:space="preserve"> мероприятиях проекта (конференции, брифинги, пресс-ланчи, показательная вакцинация</w:t>
      </w:r>
      <w:r w:rsidR="006A1638" w:rsidRPr="00E6531D">
        <w:rPr>
          <w:sz w:val="28"/>
          <w:szCs w:val="28"/>
          <w:shd w:val="clear" w:color="auto" w:fill="FFFFFF"/>
        </w:rPr>
        <w:t xml:space="preserve"> </w:t>
      </w:r>
      <w:r w:rsidRPr="00E6531D">
        <w:rPr>
          <w:sz w:val="28"/>
          <w:szCs w:val="28"/>
          <w:shd w:val="clear" w:color="auto" w:fill="FFFFFF"/>
        </w:rPr>
        <w:t>/</w:t>
      </w:r>
      <w:r w:rsidR="006A1638" w:rsidRPr="00E6531D">
        <w:rPr>
          <w:sz w:val="28"/>
          <w:szCs w:val="28"/>
          <w:shd w:val="clear" w:color="auto" w:fill="FFFFFF"/>
        </w:rPr>
        <w:t xml:space="preserve"> </w:t>
      </w:r>
      <w:r w:rsidRPr="00E6531D">
        <w:rPr>
          <w:sz w:val="28"/>
          <w:szCs w:val="28"/>
          <w:shd w:val="clear" w:color="auto" w:fill="FFFFFF"/>
        </w:rPr>
        <w:t>диагностика и др.).</w:t>
      </w:r>
    </w:p>
    <w:p w:rsidR="00ED0505" w:rsidRPr="00E6531D" w:rsidRDefault="00ED0505" w:rsidP="00ED050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u w:val="single"/>
          <w:shd w:val="clear" w:color="auto" w:fill="FFFFFF"/>
        </w:rPr>
      </w:pPr>
    </w:p>
    <w:p w:rsidR="00187E43" w:rsidRPr="00E6531D" w:rsidRDefault="00ED0505" w:rsidP="00ED050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u w:val="single"/>
          <w:shd w:val="clear" w:color="auto" w:fill="FFFFFF"/>
        </w:rPr>
      </w:pPr>
      <w:r w:rsidRPr="00E6531D">
        <w:rPr>
          <w:sz w:val="28"/>
          <w:szCs w:val="28"/>
          <w:u w:val="single"/>
          <w:shd w:val="clear" w:color="auto" w:fill="FFFFFF"/>
        </w:rPr>
        <w:t xml:space="preserve">Популярные </w:t>
      </w:r>
      <w:proofErr w:type="spellStart"/>
      <w:r w:rsidRPr="00E6531D">
        <w:rPr>
          <w:sz w:val="28"/>
          <w:szCs w:val="28"/>
          <w:u w:val="single"/>
          <w:shd w:val="clear" w:color="auto" w:fill="FFFFFF"/>
        </w:rPr>
        <w:t>блогеры</w:t>
      </w:r>
      <w:proofErr w:type="spellEnd"/>
      <w:r w:rsidRPr="00E6531D">
        <w:rPr>
          <w:sz w:val="28"/>
          <w:szCs w:val="28"/>
          <w:u w:val="single"/>
          <w:shd w:val="clear" w:color="auto" w:fill="FFFFFF"/>
        </w:rPr>
        <w:t>: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  <w:t xml:space="preserve">активное привлечение наиболее популярных и охватных </w:t>
      </w:r>
      <w:r w:rsidR="00ED0505" w:rsidRPr="00E6531D">
        <w:rPr>
          <w:sz w:val="28"/>
          <w:szCs w:val="28"/>
          <w:shd w:val="clear" w:color="auto" w:fill="FFFFFF"/>
        </w:rPr>
        <w:t xml:space="preserve">региональных </w:t>
      </w:r>
      <w:proofErr w:type="spellStart"/>
      <w:r w:rsidRPr="00E6531D">
        <w:rPr>
          <w:sz w:val="28"/>
          <w:szCs w:val="28"/>
          <w:shd w:val="clear" w:color="auto" w:fill="FFFFFF"/>
        </w:rPr>
        <w:t>блогеров</w:t>
      </w:r>
      <w:proofErr w:type="spellEnd"/>
      <w:r w:rsidRPr="00E6531D">
        <w:rPr>
          <w:sz w:val="28"/>
          <w:szCs w:val="28"/>
          <w:shd w:val="clear" w:color="auto" w:fill="FFFFFF"/>
        </w:rPr>
        <w:t xml:space="preserve"> к тематическому постин</w:t>
      </w:r>
      <w:r w:rsidR="00ED0505" w:rsidRPr="00E6531D">
        <w:rPr>
          <w:sz w:val="28"/>
          <w:szCs w:val="28"/>
          <w:shd w:val="clear" w:color="auto" w:fill="FFFFFF"/>
        </w:rPr>
        <w:t>гу по основным вопросам проекта</w:t>
      </w:r>
      <w:r w:rsidRPr="00E6531D">
        <w:rPr>
          <w:sz w:val="28"/>
          <w:szCs w:val="28"/>
          <w:shd w:val="clear" w:color="auto" w:fill="FFFFFF"/>
        </w:rPr>
        <w:t>;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  <w:t xml:space="preserve">прямые эфиры у </w:t>
      </w:r>
      <w:proofErr w:type="spellStart"/>
      <w:r w:rsidRPr="00E6531D">
        <w:rPr>
          <w:sz w:val="28"/>
          <w:szCs w:val="28"/>
          <w:shd w:val="clear" w:color="auto" w:fill="FFFFFF"/>
        </w:rPr>
        <w:t>блогеров</w:t>
      </w:r>
      <w:proofErr w:type="spellEnd"/>
      <w:r w:rsidRPr="00E6531D">
        <w:rPr>
          <w:sz w:val="28"/>
          <w:szCs w:val="28"/>
          <w:shd w:val="clear" w:color="auto" w:fill="FFFFFF"/>
        </w:rPr>
        <w:t xml:space="preserve"> со специалистами-медиками из пула </w:t>
      </w:r>
      <w:proofErr w:type="spellStart"/>
      <w:r w:rsidRPr="00E6531D">
        <w:rPr>
          <w:sz w:val="28"/>
          <w:szCs w:val="28"/>
          <w:shd w:val="clear" w:color="auto" w:fill="FFFFFF"/>
        </w:rPr>
        <w:t>амбассадоров</w:t>
      </w:r>
      <w:proofErr w:type="spellEnd"/>
      <w:r w:rsidRPr="00E6531D">
        <w:rPr>
          <w:sz w:val="28"/>
          <w:szCs w:val="28"/>
          <w:shd w:val="clear" w:color="auto" w:fill="FFFFFF"/>
        </w:rPr>
        <w:t xml:space="preserve"> проекта под релевантные информационные поводы;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  <w:t xml:space="preserve">участие в </w:t>
      </w:r>
      <w:proofErr w:type="spellStart"/>
      <w:r w:rsidRPr="00E6531D">
        <w:rPr>
          <w:sz w:val="28"/>
          <w:szCs w:val="28"/>
          <w:shd w:val="clear" w:color="auto" w:fill="FFFFFF"/>
        </w:rPr>
        <w:t>медийных</w:t>
      </w:r>
      <w:proofErr w:type="spellEnd"/>
      <w:r w:rsidRPr="00E6531D">
        <w:rPr>
          <w:sz w:val="28"/>
          <w:szCs w:val="28"/>
          <w:shd w:val="clear" w:color="auto" w:fill="FFFFFF"/>
        </w:rPr>
        <w:t xml:space="preserve"> мероприятиях проекта (показательная вакцинация</w:t>
      </w:r>
      <w:r w:rsidR="006D45FB" w:rsidRPr="00E6531D">
        <w:rPr>
          <w:sz w:val="28"/>
          <w:szCs w:val="28"/>
          <w:shd w:val="clear" w:color="auto" w:fill="FFFFFF"/>
        </w:rPr>
        <w:t xml:space="preserve"> </w:t>
      </w:r>
      <w:r w:rsidRPr="00E6531D">
        <w:rPr>
          <w:sz w:val="28"/>
          <w:szCs w:val="28"/>
          <w:shd w:val="clear" w:color="auto" w:fill="FFFFFF"/>
        </w:rPr>
        <w:t>/</w:t>
      </w:r>
      <w:r w:rsidR="006D45FB" w:rsidRPr="00E6531D">
        <w:rPr>
          <w:sz w:val="28"/>
          <w:szCs w:val="28"/>
          <w:shd w:val="clear" w:color="auto" w:fill="FFFFFF"/>
        </w:rPr>
        <w:t xml:space="preserve"> </w:t>
      </w:r>
      <w:r w:rsidRPr="00E6531D">
        <w:rPr>
          <w:sz w:val="28"/>
          <w:szCs w:val="28"/>
          <w:shd w:val="clear" w:color="auto" w:fill="FFFFFF"/>
        </w:rPr>
        <w:t xml:space="preserve">диагностика и др.) с использованием популярных форматов – </w:t>
      </w:r>
      <w:proofErr w:type="spellStart"/>
      <w:r w:rsidRPr="00E6531D">
        <w:rPr>
          <w:sz w:val="28"/>
          <w:szCs w:val="28"/>
          <w:shd w:val="clear" w:color="auto" w:fill="FFFFFF"/>
        </w:rPr>
        <w:t>стори</w:t>
      </w:r>
      <w:r w:rsidR="006D45FB" w:rsidRPr="00E6531D">
        <w:rPr>
          <w:sz w:val="28"/>
          <w:szCs w:val="28"/>
          <w:shd w:val="clear" w:color="auto" w:fill="FFFFFF"/>
        </w:rPr>
        <w:t>с</w:t>
      </w:r>
      <w:proofErr w:type="spellEnd"/>
      <w:r w:rsidRPr="00E6531D">
        <w:rPr>
          <w:sz w:val="28"/>
          <w:szCs w:val="28"/>
          <w:shd w:val="clear" w:color="auto" w:fill="FFFFFF"/>
        </w:rPr>
        <w:t>, опросы и т.</w:t>
      </w:r>
      <w:r w:rsidR="006D45FB" w:rsidRPr="00E6531D">
        <w:rPr>
          <w:sz w:val="28"/>
          <w:szCs w:val="28"/>
          <w:shd w:val="clear" w:color="auto" w:fill="FFFFFF"/>
        </w:rPr>
        <w:t xml:space="preserve"> </w:t>
      </w:r>
      <w:r w:rsidRPr="00E6531D">
        <w:rPr>
          <w:sz w:val="28"/>
          <w:szCs w:val="28"/>
          <w:shd w:val="clear" w:color="auto" w:fill="FFFFFF"/>
        </w:rPr>
        <w:t>п.</w:t>
      </w:r>
      <w:r w:rsidR="00ED0505" w:rsidRPr="00E6531D">
        <w:rPr>
          <w:sz w:val="28"/>
          <w:szCs w:val="28"/>
          <w:shd w:val="clear" w:color="auto" w:fill="FFFFFF"/>
        </w:rPr>
        <w:t>;</w:t>
      </w:r>
    </w:p>
    <w:p w:rsidR="00187E43" w:rsidRPr="00E6531D" w:rsidRDefault="00187E43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•</w:t>
      </w:r>
      <w:r w:rsidRPr="00E6531D">
        <w:rPr>
          <w:sz w:val="28"/>
          <w:szCs w:val="28"/>
          <w:shd w:val="clear" w:color="auto" w:fill="FFFFFF"/>
        </w:rPr>
        <w:tab/>
        <w:t>организация и проведение специального тематического блог-тура.</w:t>
      </w:r>
    </w:p>
    <w:p w:rsidR="00ED0505" w:rsidRPr="00E6531D" w:rsidRDefault="00ED0505" w:rsidP="00ED0505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  <w:shd w:val="clear" w:color="auto" w:fill="FFFFFF"/>
        </w:rPr>
      </w:pPr>
    </w:p>
    <w:p w:rsidR="00075AD4" w:rsidRPr="00E6531D" w:rsidRDefault="00075AD4" w:rsidP="00D63DD3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shd w:val="clear" w:color="auto" w:fill="FFFFFF"/>
        </w:rPr>
      </w:pPr>
      <w:r w:rsidRPr="00E6531D">
        <w:rPr>
          <w:b/>
          <w:sz w:val="28"/>
          <w:szCs w:val="28"/>
          <w:shd w:val="clear" w:color="auto" w:fill="FFFFFF"/>
        </w:rPr>
        <w:t>Работ</w:t>
      </w:r>
      <w:r w:rsidR="00ED0505" w:rsidRPr="00E6531D">
        <w:rPr>
          <w:b/>
          <w:sz w:val="28"/>
          <w:szCs w:val="28"/>
          <w:shd w:val="clear" w:color="auto" w:fill="FFFFFF"/>
        </w:rPr>
        <w:t>а</w:t>
      </w:r>
      <w:r w:rsidRPr="00E6531D">
        <w:rPr>
          <w:b/>
          <w:sz w:val="28"/>
          <w:szCs w:val="28"/>
          <w:shd w:val="clear" w:color="auto" w:fill="FFFFFF"/>
        </w:rPr>
        <w:t xml:space="preserve"> со СМИ</w:t>
      </w:r>
      <w:r w:rsidR="006D45FB" w:rsidRPr="00E6531D">
        <w:rPr>
          <w:b/>
          <w:sz w:val="28"/>
          <w:szCs w:val="28"/>
          <w:shd w:val="clear" w:color="auto" w:fill="FFFFFF"/>
        </w:rPr>
        <w:t>.</w:t>
      </w:r>
    </w:p>
    <w:p w:rsidR="00D82335" w:rsidRPr="00E6531D" w:rsidRDefault="00D82335" w:rsidP="00ED050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Необходимо отдельно отметить значимость постоянной работы с представителями журналистского сообщества.</w:t>
      </w:r>
      <w:r w:rsidR="00DE5FF6" w:rsidRPr="00E6531D">
        <w:rPr>
          <w:sz w:val="28"/>
          <w:szCs w:val="28"/>
          <w:shd w:val="clear" w:color="auto" w:fill="FFFFFF"/>
        </w:rPr>
        <w:t xml:space="preserve"> </w:t>
      </w:r>
      <w:r w:rsidRPr="00E6531D">
        <w:rPr>
          <w:sz w:val="28"/>
          <w:szCs w:val="28"/>
          <w:shd w:val="clear" w:color="auto" w:fill="FFFFFF"/>
        </w:rPr>
        <w:t>Личный контакт специалистов пресс-службы с журналистами поможет не только распространить материалы проекта, но и контролировать, предупреждать и реагировать на возможные информационные угрозы. В связи с этим представителям пресс-службы необходимо использовать в работе со СМИ следующие методы:</w:t>
      </w:r>
    </w:p>
    <w:p w:rsidR="00D82335" w:rsidRPr="00E6531D" w:rsidRDefault="00D82335" w:rsidP="00ED0505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личные беседы с представителями СМИ;</w:t>
      </w:r>
    </w:p>
    <w:p w:rsidR="00D82335" w:rsidRPr="00E6531D" w:rsidRDefault="00D82335" w:rsidP="00ED0505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интервью с экспертами проекта в формате «один</w:t>
      </w:r>
      <w:r w:rsidR="006D45FB" w:rsidRPr="00E6531D">
        <w:rPr>
          <w:sz w:val="28"/>
          <w:szCs w:val="28"/>
          <w:shd w:val="clear" w:color="auto" w:fill="FFFFFF"/>
        </w:rPr>
        <w:t xml:space="preserve"> </w:t>
      </w:r>
      <w:r w:rsidRPr="00E6531D">
        <w:rPr>
          <w:sz w:val="28"/>
          <w:szCs w:val="28"/>
          <w:shd w:val="clear" w:color="auto" w:fill="FFFFFF"/>
        </w:rPr>
        <w:t>на</w:t>
      </w:r>
      <w:r w:rsidR="006D45FB" w:rsidRPr="00E6531D">
        <w:rPr>
          <w:sz w:val="28"/>
          <w:szCs w:val="28"/>
          <w:shd w:val="clear" w:color="auto" w:fill="FFFFFF"/>
        </w:rPr>
        <w:t xml:space="preserve"> </w:t>
      </w:r>
      <w:r w:rsidRPr="00E6531D">
        <w:rPr>
          <w:sz w:val="28"/>
          <w:szCs w:val="28"/>
          <w:shd w:val="clear" w:color="auto" w:fill="FFFFFF"/>
        </w:rPr>
        <w:t>один»;</w:t>
      </w:r>
    </w:p>
    <w:p w:rsidR="00D82335" w:rsidRPr="00E6531D" w:rsidRDefault="00D82335" w:rsidP="00ED0505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эксклюзивн</w:t>
      </w:r>
      <w:r w:rsidR="00E04D6E" w:rsidRPr="00E6531D">
        <w:rPr>
          <w:sz w:val="28"/>
          <w:szCs w:val="28"/>
          <w:shd w:val="clear" w:color="auto" w:fill="FFFFFF"/>
        </w:rPr>
        <w:t>ое</w:t>
      </w:r>
      <w:r w:rsidRPr="00E6531D">
        <w:rPr>
          <w:sz w:val="28"/>
          <w:szCs w:val="28"/>
          <w:shd w:val="clear" w:color="auto" w:fill="FFFFFF"/>
        </w:rPr>
        <w:t xml:space="preserve"> предоставлени</w:t>
      </w:r>
      <w:r w:rsidR="00E04D6E" w:rsidRPr="00E6531D">
        <w:rPr>
          <w:sz w:val="28"/>
          <w:szCs w:val="28"/>
          <w:shd w:val="clear" w:color="auto" w:fill="FFFFFF"/>
        </w:rPr>
        <w:t>е</w:t>
      </w:r>
      <w:r w:rsidRPr="00E6531D">
        <w:rPr>
          <w:sz w:val="28"/>
          <w:szCs w:val="28"/>
          <w:shd w:val="clear" w:color="auto" w:fill="FFFFFF"/>
        </w:rPr>
        <w:t xml:space="preserve"> информации лояльным </w:t>
      </w:r>
      <w:r w:rsidR="00E04D6E" w:rsidRPr="00E6531D">
        <w:rPr>
          <w:sz w:val="28"/>
          <w:szCs w:val="28"/>
          <w:shd w:val="clear" w:color="auto" w:fill="FFFFFF"/>
        </w:rPr>
        <w:t xml:space="preserve">проверенным </w:t>
      </w:r>
      <w:r w:rsidRPr="00E6531D">
        <w:rPr>
          <w:sz w:val="28"/>
          <w:szCs w:val="28"/>
          <w:shd w:val="clear" w:color="auto" w:fill="FFFFFF"/>
        </w:rPr>
        <w:t>журналистам;</w:t>
      </w:r>
    </w:p>
    <w:p w:rsidR="00D82335" w:rsidRPr="00E6531D" w:rsidRDefault="00D82335" w:rsidP="00ED0505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оперативное реагирование на запросы, предоставление комментариев;</w:t>
      </w:r>
    </w:p>
    <w:p w:rsidR="00D82335" w:rsidRPr="00E6531D" w:rsidRDefault="00D82335" w:rsidP="00ED0505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 xml:space="preserve">личные приглашения на пресс-мероприятия, персональный </w:t>
      </w:r>
      <w:proofErr w:type="spellStart"/>
      <w:r w:rsidRPr="00E6531D">
        <w:rPr>
          <w:sz w:val="28"/>
          <w:szCs w:val="28"/>
          <w:shd w:val="clear" w:color="auto" w:fill="FFFFFF"/>
        </w:rPr>
        <w:t>обзвон</w:t>
      </w:r>
      <w:proofErr w:type="spellEnd"/>
      <w:r w:rsidRPr="00E6531D">
        <w:rPr>
          <w:sz w:val="28"/>
          <w:szCs w:val="28"/>
          <w:shd w:val="clear" w:color="auto" w:fill="FFFFFF"/>
        </w:rPr>
        <w:t>;</w:t>
      </w:r>
    </w:p>
    <w:p w:rsidR="00D82335" w:rsidRPr="00E6531D" w:rsidRDefault="00D82335" w:rsidP="00ED0505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организаци</w:t>
      </w:r>
      <w:r w:rsidR="006D45FB" w:rsidRPr="00E6531D">
        <w:rPr>
          <w:sz w:val="28"/>
          <w:szCs w:val="28"/>
          <w:shd w:val="clear" w:color="auto" w:fill="FFFFFF"/>
        </w:rPr>
        <w:t>я</w:t>
      </w:r>
      <w:r w:rsidRPr="00E6531D">
        <w:rPr>
          <w:sz w:val="28"/>
          <w:szCs w:val="28"/>
          <w:shd w:val="clear" w:color="auto" w:fill="FFFFFF"/>
        </w:rPr>
        <w:t xml:space="preserve"> и проведение пресс-туров;</w:t>
      </w:r>
    </w:p>
    <w:p w:rsidR="00FF0486" w:rsidRPr="00E6531D" w:rsidRDefault="00D82335" w:rsidP="00ED0505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организаци</w:t>
      </w:r>
      <w:r w:rsidR="004D599C" w:rsidRPr="00E6531D">
        <w:rPr>
          <w:sz w:val="28"/>
          <w:szCs w:val="28"/>
          <w:shd w:val="clear" w:color="auto" w:fill="FFFFFF"/>
        </w:rPr>
        <w:t>я</w:t>
      </w:r>
      <w:r w:rsidRPr="00E6531D">
        <w:rPr>
          <w:sz w:val="28"/>
          <w:szCs w:val="28"/>
          <w:shd w:val="clear" w:color="auto" w:fill="FFFFFF"/>
        </w:rPr>
        <w:t xml:space="preserve"> и проведение закрытых мероприятий для наиболее </w:t>
      </w:r>
      <w:r w:rsidR="00E04D6E" w:rsidRPr="00E6531D">
        <w:rPr>
          <w:sz w:val="28"/>
          <w:szCs w:val="28"/>
          <w:shd w:val="clear" w:color="auto" w:fill="FFFFFF"/>
        </w:rPr>
        <w:t>значимых</w:t>
      </w:r>
      <w:r w:rsidRPr="00E6531D">
        <w:rPr>
          <w:sz w:val="28"/>
          <w:szCs w:val="28"/>
          <w:shd w:val="clear" w:color="auto" w:fill="FFFFFF"/>
        </w:rPr>
        <w:t xml:space="preserve"> представителей СМИ (журналисты, обозреватели, редакторы).</w:t>
      </w:r>
    </w:p>
    <w:p w:rsidR="00D82335" w:rsidRPr="00E6531D" w:rsidRDefault="00D82335" w:rsidP="00ED0505">
      <w:pPr>
        <w:pStyle w:val="a3"/>
        <w:shd w:val="clear" w:color="auto" w:fill="FFFFFF"/>
        <w:spacing w:before="0" w:beforeAutospacing="0" w:after="0" w:afterAutospacing="0" w:line="276" w:lineRule="auto"/>
        <w:ind w:left="703" w:hanging="703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При этом нельзя отказываться и от рассылок пресс-материалов/новостей всем</w:t>
      </w:r>
    </w:p>
    <w:p w:rsidR="00D82335" w:rsidRPr="00E6531D" w:rsidRDefault="00D82335" w:rsidP="00ED0505">
      <w:pPr>
        <w:pStyle w:val="a3"/>
        <w:shd w:val="clear" w:color="auto" w:fill="FFFFFF"/>
        <w:spacing w:before="0" w:beforeAutospacing="0" w:after="0" w:afterAutospacing="0" w:line="276" w:lineRule="auto"/>
        <w:ind w:left="703" w:hanging="703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представителям местных СМИ. При наличии важных информационных</w:t>
      </w:r>
    </w:p>
    <w:p w:rsidR="00D82335" w:rsidRPr="00E6531D" w:rsidRDefault="00D82335" w:rsidP="00ED0505">
      <w:pPr>
        <w:pStyle w:val="a3"/>
        <w:shd w:val="clear" w:color="auto" w:fill="FFFFFF"/>
        <w:spacing w:before="0" w:beforeAutospacing="0" w:after="0" w:afterAutospacing="0" w:line="276" w:lineRule="auto"/>
        <w:ind w:left="703" w:hanging="703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поводов необходимо заранее информировать о них медиа</w:t>
      </w:r>
      <w:r w:rsidR="006D45FB" w:rsidRPr="00E6531D">
        <w:rPr>
          <w:sz w:val="28"/>
          <w:szCs w:val="28"/>
          <w:shd w:val="clear" w:color="auto" w:fill="FFFFFF"/>
        </w:rPr>
        <w:t>,</w:t>
      </w:r>
      <w:r w:rsidRPr="00E6531D">
        <w:rPr>
          <w:sz w:val="28"/>
          <w:szCs w:val="28"/>
          <w:shd w:val="clear" w:color="auto" w:fill="FFFFFF"/>
        </w:rPr>
        <w:t xml:space="preserve"> чтобы они успели </w:t>
      </w:r>
    </w:p>
    <w:p w:rsidR="00D82335" w:rsidRPr="00E6531D" w:rsidRDefault="00D82335" w:rsidP="00ED0505">
      <w:pPr>
        <w:pStyle w:val="a3"/>
        <w:shd w:val="clear" w:color="auto" w:fill="FFFFFF"/>
        <w:spacing w:before="0" w:beforeAutospacing="0" w:after="0" w:afterAutospacing="0" w:line="276" w:lineRule="auto"/>
        <w:ind w:left="703" w:hanging="703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включить материалы в свой редакционный план.</w:t>
      </w:r>
    </w:p>
    <w:p w:rsidR="001D2495" w:rsidRPr="00E6531D" w:rsidRDefault="001D2495" w:rsidP="00ED0505">
      <w:pPr>
        <w:pStyle w:val="a3"/>
        <w:shd w:val="clear" w:color="auto" w:fill="FFFFFF"/>
        <w:spacing w:before="0" w:beforeAutospacing="0" w:after="0" w:afterAutospacing="0" w:line="276" w:lineRule="auto"/>
        <w:ind w:left="703" w:hanging="703"/>
        <w:jc w:val="both"/>
        <w:rPr>
          <w:sz w:val="28"/>
          <w:szCs w:val="28"/>
          <w:shd w:val="clear" w:color="auto" w:fill="FFFFFF"/>
        </w:rPr>
      </w:pPr>
    </w:p>
    <w:p w:rsidR="001D2495" w:rsidRPr="00E6531D" w:rsidRDefault="001D2495" w:rsidP="00305AE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u w:val="single"/>
          <w:shd w:val="clear" w:color="auto" w:fill="FFFFFF"/>
        </w:rPr>
      </w:pPr>
      <w:r w:rsidRPr="00E6531D">
        <w:rPr>
          <w:sz w:val="28"/>
          <w:szCs w:val="28"/>
          <w:u w:val="single"/>
          <w:shd w:val="clear" w:color="auto" w:fill="FFFFFF"/>
        </w:rPr>
        <w:t>Примеры комплексных партнерских кейсов</w:t>
      </w:r>
    </w:p>
    <w:p w:rsidR="001D2495" w:rsidRPr="00E6531D" w:rsidRDefault="001D2495" w:rsidP="001D249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u w:val="single"/>
          <w:shd w:val="clear" w:color="auto" w:fill="FFFFFF"/>
        </w:rPr>
      </w:pPr>
      <w:r w:rsidRPr="00E6531D">
        <w:rPr>
          <w:sz w:val="28"/>
          <w:szCs w:val="28"/>
          <w:u w:val="single"/>
          <w:shd w:val="clear" w:color="auto" w:fill="FFFFFF"/>
        </w:rPr>
        <w:t xml:space="preserve">СОЦИАЛЬНАЯ ИНФРАСТРУКТУРА «БЕЗОПАСНАЯ СРЕДА ОБИТАНИЯ» </w:t>
      </w:r>
    </w:p>
    <w:p w:rsidR="001D2495" w:rsidRPr="00E6531D" w:rsidRDefault="001D2495" w:rsidP="001D249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Детские сады, школы, организации дополнительного образования: введение в школьную программу и программу дополнительного образования младших классов просветительского блока</w:t>
      </w:r>
      <w:r w:rsidR="006D45FB" w:rsidRPr="00E6531D">
        <w:rPr>
          <w:sz w:val="28"/>
          <w:szCs w:val="28"/>
          <w:shd w:val="clear" w:color="auto" w:fill="FFFFFF"/>
        </w:rPr>
        <w:t xml:space="preserve"> </w:t>
      </w:r>
      <w:r w:rsidRPr="00E6531D">
        <w:rPr>
          <w:sz w:val="28"/>
          <w:szCs w:val="28"/>
          <w:shd w:val="clear" w:color="auto" w:fill="FFFFFF"/>
        </w:rPr>
        <w:t>/</w:t>
      </w:r>
      <w:r w:rsidR="006D45FB" w:rsidRPr="00E6531D">
        <w:rPr>
          <w:sz w:val="28"/>
          <w:szCs w:val="28"/>
          <w:shd w:val="clear" w:color="auto" w:fill="FFFFFF"/>
        </w:rPr>
        <w:t xml:space="preserve"> </w:t>
      </w:r>
      <w:r w:rsidRPr="00E6531D">
        <w:rPr>
          <w:sz w:val="28"/>
          <w:szCs w:val="28"/>
          <w:shd w:val="clear" w:color="auto" w:fill="FFFFFF"/>
        </w:rPr>
        <w:t xml:space="preserve">открытого урока; специализированные мероприятия и смены в лагерях; проведение санитарной олимпиады. Вовлечение студенческого сообщества в тематику </w:t>
      </w:r>
      <w:r w:rsidR="00305AE6" w:rsidRPr="00E6531D">
        <w:rPr>
          <w:sz w:val="28"/>
          <w:szCs w:val="28"/>
          <w:shd w:val="clear" w:color="auto" w:fill="FFFFFF"/>
        </w:rPr>
        <w:t xml:space="preserve">проекта </w:t>
      </w:r>
      <w:r w:rsidRPr="00E6531D">
        <w:rPr>
          <w:sz w:val="28"/>
          <w:szCs w:val="28"/>
          <w:shd w:val="clear" w:color="auto" w:fill="FFFFFF"/>
        </w:rPr>
        <w:t>«</w:t>
      </w:r>
      <w:r w:rsidR="00305AE6" w:rsidRPr="00E6531D">
        <w:rPr>
          <w:sz w:val="28"/>
          <w:szCs w:val="28"/>
          <w:shd w:val="clear" w:color="auto" w:fill="FFFFFF"/>
        </w:rPr>
        <w:t>Санпросвет</w:t>
      </w:r>
      <w:r w:rsidRPr="00E6531D">
        <w:rPr>
          <w:sz w:val="28"/>
          <w:szCs w:val="28"/>
          <w:shd w:val="clear" w:color="auto" w:fill="FFFFFF"/>
        </w:rPr>
        <w:t xml:space="preserve">» через </w:t>
      </w:r>
      <w:proofErr w:type="spellStart"/>
      <w:r w:rsidRPr="00E6531D">
        <w:rPr>
          <w:sz w:val="28"/>
          <w:szCs w:val="28"/>
          <w:shd w:val="clear" w:color="auto" w:fill="FFFFFF"/>
        </w:rPr>
        <w:t>волонтерство</w:t>
      </w:r>
      <w:proofErr w:type="spellEnd"/>
      <w:r w:rsidRPr="00E6531D">
        <w:rPr>
          <w:sz w:val="28"/>
          <w:szCs w:val="28"/>
          <w:shd w:val="clear" w:color="auto" w:fill="FFFFFF"/>
        </w:rPr>
        <w:t xml:space="preserve"> и образовательные проекты, воспитание осознанной ответственности за собственное здоровье. Подключение крупнейших работодателей на региональном уровне, включение в программу мощностей и охватов социальных учреждений.</w:t>
      </w:r>
    </w:p>
    <w:p w:rsidR="001D2495" w:rsidRPr="00E6531D" w:rsidRDefault="001D2495" w:rsidP="001D249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</w:p>
    <w:p w:rsidR="001D2495" w:rsidRPr="00E6531D" w:rsidRDefault="001D2495" w:rsidP="001D249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u w:val="single"/>
          <w:shd w:val="clear" w:color="auto" w:fill="FFFFFF"/>
        </w:rPr>
      </w:pPr>
      <w:r w:rsidRPr="00E6531D">
        <w:rPr>
          <w:sz w:val="28"/>
          <w:szCs w:val="28"/>
          <w:u w:val="single"/>
          <w:shd w:val="clear" w:color="auto" w:fill="FFFFFF"/>
        </w:rPr>
        <w:t>ОРГАНИЗАЦИЯ ЛЕКТОРИЕВ ДЛЯ ПРЕДСТАВИТЕЛЕЙ МЕДИЦИНСКОГО И УЧИТЕЛЬСКОГО СООБЩЕСТВА</w:t>
      </w:r>
    </w:p>
    <w:p w:rsidR="001D2495" w:rsidRPr="00E6531D" w:rsidRDefault="001D2495" w:rsidP="001D249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 xml:space="preserve">Цикл образовательных мероприятий в формате </w:t>
      </w:r>
      <w:proofErr w:type="spellStart"/>
      <w:r w:rsidRPr="00E6531D">
        <w:rPr>
          <w:sz w:val="28"/>
          <w:szCs w:val="28"/>
          <w:shd w:val="clear" w:color="auto" w:fill="FFFFFF"/>
        </w:rPr>
        <w:t>вебинаров</w:t>
      </w:r>
      <w:proofErr w:type="spellEnd"/>
      <w:r w:rsidRPr="00E6531D">
        <w:rPr>
          <w:sz w:val="28"/>
          <w:szCs w:val="28"/>
          <w:shd w:val="clear" w:color="auto" w:fill="FFFFFF"/>
        </w:rPr>
        <w:t xml:space="preserve"> для медицинских работников – педиатров, терапевтов, патронажных </w:t>
      </w:r>
      <w:r w:rsidRPr="00E6531D">
        <w:rPr>
          <w:sz w:val="28"/>
          <w:szCs w:val="28"/>
          <w:shd w:val="clear" w:color="auto" w:fill="FFFFFF"/>
        </w:rPr>
        <w:br/>
        <w:t xml:space="preserve">медсестер, фельдшеров и процедурных сестер, отдельно </w:t>
      </w:r>
      <w:r w:rsidR="006D45FB" w:rsidRPr="00E6531D">
        <w:rPr>
          <w:sz w:val="28"/>
          <w:szCs w:val="28"/>
          <w:shd w:val="clear" w:color="auto" w:fill="FFFFFF"/>
        </w:rPr>
        <w:t xml:space="preserve">– </w:t>
      </w:r>
      <w:r w:rsidRPr="00E6531D">
        <w:rPr>
          <w:sz w:val="28"/>
          <w:szCs w:val="28"/>
          <w:shd w:val="clear" w:color="auto" w:fill="FFFFFF"/>
        </w:rPr>
        <w:t xml:space="preserve">для врачей неотложной медицинской помощи. Открытые уроки (онлайн) для учителей младших классов по тематике проекта. </w:t>
      </w:r>
    </w:p>
    <w:p w:rsidR="001D2495" w:rsidRPr="00E6531D" w:rsidRDefault="001D2495" w:rsidP="001D249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u w:val="single"/>
          <w:shd w:val="clear" w:color="auto" w:fill="FFFFFF"/>
        </w:rPr>
      </w:pPr>
    </w:p>
    <w:p w:rsidR="001D2495" w:rsidRPr="00E6531D" w:rsidRDefault="001D2495" w:rsidP="001D249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u w:val="single"/>
          <w:shd w:val="clear" w:color="auto" w:fill="FFFFFF"/>
        </w:rPr>
      </w:pPr>
      <w:r w:rsidRPr="00E6531D">
        <w:rPr>
          <w:sz w:val="28"/>
          <w:szCs w:val="28"/>
          <w:u w:val="single"/>
          <w:shd w:val="clear" w:color="auto" w:fill="FFFFFF"/>
        </w:rPr>
        <w:t>НАСТОЛЬНЫЕ ИГРЫ</w:t>
      </w:r>
    </w:p>
    <w:p w:rsidR="001D2495" w:rsidRPr="00E6531D" w:rsidRDefault="001D2495" w:rsidP="001D249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Разработка тематических настольных игр для детей и взрослых в формате общесемейного или дружеского игрового общения</w:t>
      </w:r>
      <w:r w:rsidR="006D45FB" w:rsidRPr="00E6531D">
        <w:rPr>
          <w:sz w:val="28"/>
          <w:szCs w:val="28"/>
          <w:shd w:val="clear" w:color="auto" w:fill="FFFFFF"/>
        </w:rPr>
        <w:t>,</w:t>
      </w:r>
      <w:r w:rsidRPr="00E6531D">
        <w:rPr>
          <w:sz w:val="28"/>
          <w:szCs w:val="28"/>
          <w:shd w:val="clear" w:color="auto" w:fill="FFFFFF"/>
        </w:rPr>
        <w:t xml:space="preserve"> популяризирующих ключевые нормы и правила санитарной безопасности. </w:t>
      </w:r>
    </w:p>
    <w:p w:rsidR="001D2495" w:rsidRPr="00E6531D" w:rsidRDefault="001D2495" w:rsidP="001D249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Также на базе игры возможна разработка и тестирование персонажа – потенциального символа проекта «САНПРОСВЕТ».</w:t>
      </w:r>
    </w:p>
    <w:p w:rsidR="001D2495" w:rsidRPr="00E6531D" w:rsidRDefault="001D2495" w:rsidP="001D249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</w:p>
    <w:p w:rsidR="001D2495" w:rsidRPr="00E6531D" w:rsidRDefault="001D2495" w:rsidP="001D249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u w:val="single"/>
          <w:shd w:val="clear" w:color="auto" w:fill="FFFFFF"/>
        </w:rPr>
      </w:pPr>
      <w:r w:rsidRPr="00E6531D">
        <w:rPr>
          <w:sz w:val="28"/>
          <w:szCs w:val="28"/>
          <w:u w:val="single"/>
          <w:shd w:val="clear" w:color="auto" w:fill="FFFFFF"/>
        </w:rPr>
        <w:t xml:space="preserve">НАУЧНЫЕ СОРЕВНОВАНИЯ (БАТТЛ) ПО ЗНАНИЯМ В ЭПИДЕМИОЛОГИИ </w:t>
      </w:r>
    </w:p>
    <w:p w:rsidR="001D2495" w:rsidRPr="00E6531D" w:rsidRDefault="001D2495" w:rsidP="001D249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Соревнование школьников и студентов в виде коротких выступлений участников по санитарно-гигиенической теме.</w:t>
      </w:r>
    </w:p>
    <w:p w:rsidR="001D2495" w:rsidRPr="00E6531D" w:rsidRDefault="001D2495" w:rsidP="001D249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</w:p>
    <w:p w:rsidR="004B681E" w:rsidRPr="00E6531D" w:rsidRDefault="004B681E" w:rsidP="001D249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</w:p>
    <w:p w:rsidR="001D2495" w:rsidRPr="00E6531D" w:rsidRDefault="001D2495" w:rsidP="001D249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u w:val="single"/>
          <w:shd w:val="clear" w:color="auto" w:fill="FFFFFF"/>
        </w:rPr>
      </w:pPr>
      <w:r w:rsidRPr="00E6531D">
        <w:rPr>
          <w:sz w:val="28"/>
          <w:szCs w:val="28"/>
          <w:u w:val="single"/>
          <w:shd w:val="clear" w:color="auto" w:fill="FFFFFF"/>
        </w:rPr>
        <w:t>ЖУРНАЛИСТСКАЯ ПРЕМИЯ «САНПРОСВЕТ»</w:t>
      </w:r>
    </w:p>
    <w:p w:rsidR="001D2495" w:rsidRPr="00E6531D" w:rsidRDefault="001D2495" w:rsidP="001D249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Создание новой или интеграция в существующие профильные журналистские премии с целью выявления и награждения журналистов, пишущих о санитарном просвещении населения.</w:t>
      </w:r>
    </w:p>
    <w:p w:rsidR="00305AE6" w:rsidRPr="00E6531D" w:rsidRDefault="00305AE6" w:rsidP="001D249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</w:p>
    <w:p w:rsidR="00305AE6" w:rsidRPr="00E6531D" w:rsidRDefault="00305AE6" w:rsidP="00305AE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u w:val="single"/>
          <w:shd w:val="clear" w:color="auto" w:fill="FFFFFF"/>
        </w:rPr>
      </w:pPr>
      <w:r w:rsidRPr="00E6531D">
        <w:rPr>
          <w:sz w:val="28"/>
          <w:szCs w:val="28"/>
          <w:u w:val="single"/>
          <w:shd w:val="clear" w:color="auto" w:fill="FFFFFF"/>
        </w:rPr>
        <w:t>ДЕТСКИЙ «САНПРОСВЕТ»</w:t>
      </w:r>
    </w:p>
    <w:p w:rsidR="00305AE6" w:rsidRPr="00E6531D" w:rsidRDefault="00305AE6" w:rsidP="00305AE6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открытые уроки для детей по санитарной грамотности и эпидемической безопасности</w:t>
      </w:r>
      <w:r w:rsidR="006D45FB" w:rsidRPr="00E6531D">
        <w:rPr>
          <w:sz w:val="28"/>
          <w:szCs w:val="28"/>
          <w:shd w:val="clear" w:color="auto" w:fill="FFFFFF"/>
        </w:rPr>
        <w:t>;</w:t>
      </w:r>
      <w:r w:rsidRPr="00E6531D">
        <w:rPr>
          <w:sz w:val="28"/>
          <w:szCs w:val="28"/>
          <w:shd w:val="clear" w:color="auto" w:fill="FFFFFF"/>
        </w:rPr>
        <w:t xml:space="preserve"> </w:t>
      </w:r>
    </w:p>
    <w:p w:rsidR="00305AE6" w:rsidRPr="00E6531D" w:rsidRDefault="00305AE6" w:rsidP="00305AE6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 xml:space="preserve">в летних лагерях </w:t>
      </w:r>
      <w:r w:rsidR="006D45FB" w:rsidRPr="00E6531D">
        <w:rPr>
          <w:sz w:val="28"/>
          <w:szCs w:val="28"/>
          <w:shd w:val="clear" w:color="auto" w:fill="FFFFFF"/>
        </w:rPr>
        <w:t>–</w:t>
      </w:r>
      <w:r w:rsidRPr="00E6531D">
        <w:rPr>
          <w:sz w:val="28"/>
          <w:szCs w:val="28"/>
          <w:shd w:val="clear" w:color="auto" w:fill="FFFFFF"/>
        </w:rPr>
        <w:t xml:space="preserve"> ежесменная серия познавательных игр</w:t>
      </w:r>
      <w:r w:rsidR="006D45FB" w:rsidRPr="00E6531D">
        <w:rPr>
          <w:sz w:val="28"/>
          <w:szCs w:val="28"/>
          <w:shd w:val="clear" w:color="auto" w:fill="FFFFFF"/>
        </w:rPr>
        <w:t xml:space="preserve"> </w:t>
      </w:r>
      <w:r w:rsidRPr="00E6531D">
        <w:rPr>
          <w:sz w:val="28"/>
          <w:szCs w:val="28"/>
          <w:shd w:val="clear" w:color="auto" w:fill="FFFFFF"/>
        </w:rPr>
        <w:t>/</w:t>
      </w:r>
      <w:r w:rsidR="006D45FB" w:rsidRPr="00E6531D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6531D">
        <w:rPr>
          <w:sz w:val="28"/>
          <w:szCs w:val="28"/>
          <w:shd w:val="clear" w:color="auto" w:fill="FFFFFF"/>
        </w:rPr>
        <w:t>квестов</w:t>
      </w:r>
      <w:proofErr w:type="spellEnd"/>
      <w:r w:rsidR="006D45FB" w:rsidRPr="00E6531D">
        <w:rPr>
          <w:sz w:val="28"/>
          <w:szCs w:val="28"/>
          <w:shd w:val="clear" w:color="auto" w:fill="FFFFFF"/>
        </w:rPr>
        <w:t>;</w:t>
      </w:r>
      <w:r w:rsidRPr="00E6531D">
        <w:rPr>
          <w:sz w:val="28"/>
          <w:szCs w:val="28"/>
          <w:shd w:val="clear" w:color="auto" w:fill="FFFFFF"/>
        </w:rPr>
        <w:t xml:space="preserve"> </w:t>
      </w:r>
    </w:p>
    <w:p w:rsidR="00305AE6" w:rsidRPr="00E6531D" w:rsidRDefault="00305AE6" w:rsidP="00305AE6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proofErr w:type="spellStart"/>
      <w:r w:rsidRPr="00E6531D">
        <w:rPr>
          <w:sz w:val="28"/>
          <w:szCs w:val="28"/>
          <w:shd w:val="clear" w:color="auto" w:fill="FFFFFF"/>
        </w:rPr>
        <w:t>вебинары</w:t>
      </w:r>
      <w:proofErr w:type="spellEnd"/>
      <w:r w:rsidRPr="00E6531D">
        <w:rPr>
          <w:sz w:val="28"/>
          <w:szCs w:val="28"/>
          <w:shd w:val="clear" w:color="auto" w:fill="FFFFFF"/>
        </w:rPr>
        <w:t>: методическая подготовка вожатых/аниматоров</w:t>
      </w:r>
      <w:r w:rsidR="006D45FB" w:rsidRPr="00E6531D">
        <w:rPr>
          <w:sz w:val="28"/>
          <w:szCs w:val="28"/>
          <w:shd w:val="clear" w:color="auto" w:fill="FFFFFF"/>
        </w:rPr>
        <w:t>;</w:t>
      </w:r>
      <w:r w:rsidRPr="00E6531D">
        <w:rPr>
          <w:sz w:val="28"/>
          <w:szCs w:val="28"/>
          <w:shd w:val="clear" w:color="auto" w:fill="FFFFFF"/>
        </w:rPr>
        <w:t xml:space="preserve"> </w:t>
      </w:r>
    </w:p>
    <w:p w:rsidR="00305AE6" w:rsidRPr="00E6531D" w:rsidRDefault="00305AE6" w:rsidP="00305AE6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проведение серии творческих конкурсов для детей (рисуем на тему правил гигиены) и открытых уроков санитарной грамотности в детсадах и школах. Победители конкурсов могут быть награждены путевками в один из лучших летних детских центров страны</w:t>
      </w:r>
      <w:r w:rsidR="006D45FB" w:rsidRPr="00E6531D">
        <w:rPr>
          <w:sz w:val="28"/>
          <w:szCs w:val="28"/>
          <w:shd w:val="clear" w:color="auto" w:fill="FFFFFF"/>
        </w:rPr>
        <w:t>;</w:t>
      </w:r>
    </w:p>
    <w:p w:rsidR="00305AE6" w:rsidRPr="00E6531D" w:rsidRDefault="00305AE6" w:rsidP="00305AE6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 xml:space="preserve">литературные конкурсы (пишем эссе на тему санитарных норм), по итогам </w:t>
      </w:r>
      <w:r w:rsidR="006D45FB" w:rsidRPr="00E6531D">
        <w:rPr>
          <w:sz w:val="28"/>
          <w:szCs w:val="28"/>
          <w:shd w:val="clear" w:color="auto" w:fill="FFFFFF"/>
        </w:rPr>
        <w:t>–</w:t>
      </w:r>
      <w:r w:rsidRPr="00E6531D">
        <w:rPr>
          <w:sz w:val="28"/>
          <w:szCs w:val="28"/>
          <w:shd w:val="clear" w:color="auto" w:fill="FFFFFF"/>
        </w:rPr>
        <w:t xml:space="preserve"> публикация сборника совместно </w:t>
      </w:r>
      <w:proofErr w:type="gramStart"/>
      <w:r w:rsidRPr="00E6531D">
        <w:rPr>
          <w:sz w:val="28"/>
          <w:szCs w:val="28"/>
          <w:shd w:val="clear" w:color="auto" w:fill="FFFFFF"/>
        </w:rPr>
        <w:t>с крупным СМИ</w:t>
      </w:r>
      <w:proofErr w:type="gramEnd"/>
      <w:r w:rsidRPr="00E6531D">
        <w:rPr>
          <w:sz w:val="28"/>
          <w:szCs w:val="28"/>
          <w:shd w:val="clear" w:color="auto" w:fill="FFFFFF"/>
        </w:rPr>
        <w:t>.</w:t>
      </w:r>
    </w:p>
    <w:p w:rsidR="00D82335" w:rsidRPr="00E6531D" w:rsidRDefault="00D82335" w:rsidP="00ED0505">
      <w:pPr>
        <w:pStyle w:val="a3"/>
        <w:shd w:val="clear" w:color="auto" w:fill="FFFFFF"/>
        <w:spacing w:before="0" w:beforeAutospacing="0" w:after="0" w:afterAutospacing="0" w:line="276" w:lineRule="auto"/>
        <w:ind w:left="703" w:hanging="703"/>
        <w:jc w:val="both"/>
        <w:rPr>
          <w:sz w:val="28"/>
          <w:szCs w:val="28"/>
          <w:shd w:val="clear" w:color="auto" w:fill="FFFFFF"/>
        </w:rPr>
      </w:pPr>
    </w:p>
    <w:p w:rsidR="00E04D6E" w:rsidRPr="00E6531D" w:rsidRDefault="00E04D6E" w:rsidP="00ED0505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  <w:shd w:val="clear" w:color="auto" w:fill="FFFFFF"/>
        </w:rPr>
      </w:pPr>
      <w:r w:rsidRPr="00E6531D">
        <w:rPr>
          <w:b/>
          <w:sz w:val="28"/>
          <w:szCs w:val="28"/>
          <w:shd w:val="clear" w:color="auto" w:fill="FFFFFF"/>
        </w:rPr>
        <w:t>ОТЧЕТНОСТЬ</w:t>
      </w:r>
    </w:p>
    <w:p w:rsidR="00E04D6E" w:rsidRPr="00E6531D" w:rsidRDefault="00E04D6E" w:rsidP="00ED0505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  <w:shd w:val="clear" w:color="auto" w:fill="FFFFFF"/>
        </w:rPr>
      </w:pPr>
      <w:r w:rsidRPr="00E6531D">
        <w:rPr>
          <w:b/>
          <w:sz w:val="28"/>
          <w:szCs w:val="28"/>
          <w:shd w:val="clear" w:color="auto" w:fill="FFFFFF"/>
        </w:rPr>
        <w:t>ПО РЕАЛИЗАЦИИ ИНФОРМАЦИОННОЙ КАМПАНИИ</w:t>
      </w:r>
    </w:p>
    <w:p w:rsidR="00FE0372" w:rsidRPr="00E6531D" w:rsidRDefault="00075AD4" w:rsidP="00ED050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Вам</w:t>
      </w:r>
      <w:r w:rsidR="009B595E" w:rsidRPr="00E6531D">
        <w:rPr>
          <w:sz w:val="28"/>
          <w:szCs w:val="28"/>
          <w:shd w:val="clear" w:color="auto" w:fill="FFFFFF"/>
        </w:rPr>
        <w:t xml:space="preserve"> н</w:t>
      </w:r>
      <w:r w:rsidR="00FE0372" w:rsidRPr="00E6531D">
        <w:rPr>
          <w:sz w:val="28"/>
          <w:szCs w:val="28"/>
          <w:shd w:val="clear" w:color="auto" w:fill="FFFFFF"/>
        </w:rPr>
        <w:t>еобходимо:</w:t>
      </w:r>
    </w:p>
    <w:p w:rsidR="00364330" w:rsidRPr="00E6531D" w:rsidRDefault="000F715F" w:rsidP="00BB54EE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 xml:space="preserve">Сформировать контактную базу ведущих СМИ и </w:t>
      </w:r>
      <w:r w:rsidR="00657A6A" w:rsidRPr="00E6531D">
        <w:rPr>
          <w:sz w:val="28"/>
          <w:szCs w:val="28"/>
          <w:shd w:val="clear" w:color="auto" w:fill="FFFFFF"/>
        </w:rPr>
        <w:t>журналистов в</w:t>
      </w:r>
      <w:r w:rsidR="00364330" w:rsidRPr="00E6531D">
        <w:rPr>
          <w:sz w:val="28"/>
          <w:szCs w:val="28"/>
          <w:shd w:val="clear" w:color="auto" w:fill="FFFFFF"/>
        </w:rPr>
        <w:t xml:space="preserve">ашего региона (в формате </w:t>
      </w:r>
      <w:r w:rsidR="00E21090" w:rsidRPr="00E6531D">
        <w:rPr>
          <w:sz w:val="28"/>
          <w:szCs w:val="28"/>
          <w:shd w:val="clear" w:color="auto" w:fill="FFFFFF"/>
          <w:lang w:val="en-US"/>
        </w:rPr>
        <w:t>word</w:t>
      </w:r>
      <w:r w:rsidR="00364330" w:rsidRPr="00E6531D">
        <w:rPr>
          <w:sz w:val="28"/>
          <w:szCs w:val="28"/>
          <w:shd w:val="clear" w:color="auto" w:fill="FFFFFF"/>
        </w:rPr>
        <w:t>-таблица),</w:t>
      </w:r>
      <w:r w:rsidRPr="00E6531D">
        <w:rPr>
          <w:sz w:val="28"/>
          <w:szCs w:val="28"/>
          <w:shd w:val="clear" w:color="auto" w:fill="FFFFFF"/>
        </w:rPr>
        <w:t xml:space="preserve"> пишущих на тему </w:t>
      </w:r>
      <w:proofErr w:type="spellStart"/>
      <w:r w:rsidRPr="00E6531D">
        <w:rPr>
          <w:sz w:val="28"/>
          <w:szCs w:val="28"/>
          <w:shd w:val="clear" w:color="auto" w:fill="FFFFFF"/>
        </w:rPr>
        <w:t>Роспотребнадзора</w:t>
      </w:r>
      <w:proofErr w:type="spellEnd"/>
      <w:r w:rsidRPr="00E6531D">
        <w:rPr>
          <w:sz w:val="28"/>
          <w:szCs w:val="28"/>
          <w:shd w:val="clear" w:color="auto" w:fill="FFFFFF"/>
        </w:rPr>
        <w:t xml:space="preserve"> и</w:t>
      </w:r>
      <w:r w:rsidR="00075AD4" w:rsidRPr="00E6531D">
        <w:rPr>
          <w:sz w:val="28"/>
          <w:szCs w:val="28"/>
          <w:shd w:val="clear" w:color="auto" w:fill="FFFFFF"/>
        </w:rPr>
        <w:t xml:space="preserve"> </w:t>
      </w:r>
      <w:r w:rsidR="00CD42F9" w:rsidRPr="00E6531D">
        <w:rPr>
          <w:sz w:val="28"/>
          <w:szCs w:val="28"/>
          <w:shd w:val="clear" w:color="auto" w:fill="FFFFFF"/>
        </w:rPr>
        <w:t xml:space="preserve">освещающих тематику </w:t>
      </w:r>
      <w:r w:rsidR="00075AD4" w:rsidRPr="00E6531D">
        <w:rPr>
          <w:sz w:val="28"/>
          <w:szCs w:val="28"/>
          <w:shd w:val="clear" w:color="auto" w:fill="FFFFFF"/>
        </w:rPr>
        <w:t>проекта «Санпросвет»</w:t>
      </w:r>
      <w:r w:rsidRPr="00E6531D">
        <w:rPr>
          <w:sz w:val="28"/>
          <w:szCs w:val="28"/>
          <w:shd w:val="clear" w:color="auto" w:fill="FFFFFF"/>
        </w:rPr>
        <w:t>.</w:t>
      </w:r>
      <w:r w:rsidR="002233DF">
        <w:rPr>
          <w:sz w:val="28"/>
          <w:szCs w:val="28"/>
          <w:shd w:val="clear" w:color="auto" w:fill="FFFFFF"/>
        </w:rPr>
        <w:t xml:space="preserve"> </w:t>
      </w:r>
      <w:r w:rsidR="00364330" w:rsidRPr="00E6531D">
        <w:rPr>
          <w:sz w:val="28"/>
          <w:szCs w:val="28"/>
          <w:shd w:val="clear" w:color="auto" w:fill="FFFFFF"/>
        </w:rPr>
        <w:t>Информацию прис</w:t>
      </w:r>
      <w:r w:rsidR="005E74C3" w:rsidRPr="00E6531D">
        <w:rPr>
          <w:sz w:val="28"/>
          <w:szCs w:val="28"/>
          <w:shd w:val="clear" w:color="auto" w:fill="FFFFFF"/>
        </w:rPr>
        <w:t>ы</w:t>
      </w:r>
      <w:r w:rsidR="00364330" w:rsidRPr="00E6531D">
        <w:rPr>
          <w:sz w:val="28"/>
          <w:szCs w:val="28"/>
          <w:shd w:val="clear" w:color="auto" w:fill="FFFFFF"/>
        </w:rPr>
        <w:t xml:space="preserve">лать единым письмом на почту </w:t>
      </w:r>
      <w:hyperlink r:id="rId7" w:history="1">
        <w:r w:rsidR="00CD42F9" w:rsidRPr="00E6531D">
          <w:rPr>
            <w:rStyle w:val="a4"/>
            <w:color w:val="auto"/>
            <w:sz w:val="28"/>
            <w:szCs w:val="28"/>
            <w:shd w:val="clear" w:color="auto" w:fill="FFFFFF"/>
          </w:rPr>
          <w:t>sanprosvet_rospotrebnadzor@internet.ru</w:t>
        </w:r>
      </w:hyperlink>
      <w:r w:rsidR="00364330" w:rsidRPr="00E6531D">
        <w:rPr>
          <w:sz w:val="28"/>
          <w:szCs w:val="28"/>
          <w:shd w:val="clear" w:color="auto" w:fill="FFFFFF"/>
        </w:rPr>
        <w:t xml:space="preserve">. </w:t>
      </w:r>
      <w:r w:rsidR="00364330" w:rsidRPr="00E6531D">
        <w:rPr>
          <w:sz w:val="28"/>
          <w:szCs w:val="28"/>
          <w:shd w:val="clear" w:color="auto" w:fill="FFFF00"/>
        </w:rPr>
        <w:t>В теме письма указывать</w:t>
      </w:r>
      <w:r w:rsidR="00657A6A" w:rsidRPr="00E6531D">
        <w:rPr>
          <w:sz w:val="28"/>
          <w:szCs w:val="28"/>
          <w:shd w:val="clear" w:color="auto" w:fill="FFFF00"/>
        </w:rPr>
        <w:t xml:space="preserve"> «Контактная база ведущих </w:t>
      </w:r>
      <w:proofErr w:type="spellStart"/>
      <w:r w:rsidR="00657A6A" w:rsidRPr="00E6531D">
        <w:rPr>
          <w:sz w:val="28"/>
          <w:szCs w:val="28"/>
          <w:shd w:val="clear" w:color="auto" w:fill="FFFF00"/>
        </w:rPr>
        <w:t>СМИ_</w:t>
      </w:r>
      <w:r w:rsidR="00364330" w:rsidRPr="00E6531D">
        <w:rPr>
          <w:sz w:val="28"/>
          <w:szCs w:val="28"/>
          <w:shd w:val="clear" w:color="auto" w:fill="FFFF00"/>
        </w:rPr>
        <w:t>регион</w:t>
      </w:r>
      <w:proofErr w:type="spellEnd"/>
      <w:r w:rsidR="00657A6A" w:rsidRPr="00E6531D">
        <w:rPr>
          <w:sz w:val="28"/>
          <w:szCs w:val="28"/>
          <w:shd w:val="clear" w:color="auto" w:fill="FFFF00"/>
        </w:rPr>
        <w:t>»</w:t>
      </w:r>
      <w:r w:rsidR="00364330" w:rsidRPr="00E6531D">
        <w:rPr>
          <w:sz w:val="28"/>
          <w:szCs w:val="28"/>
          <w:shd w:val="clear" w:color="auto" w:fill="FFFF00"/>
        </w:rPr>
        <w:t>.</w:t>
      </w:r>
      <w:r w:rsidR="003929E4" w:rsidRPr="00E6531D">
        <w:rPr>
          <w:sz w:val="28"/>
          <w:szCs w:val="28"/>
          <w:shd w:val="clear" w:color="auto" w:fill="FFFF00"/>
        </w:rPr>
        <w:t xml:space="preserve"> </w:t>
      </w:r>
      <w:r w:rsidR="003929E4" w:rsidRPr="00E6531D">
        <w:rPr>
          <w:b/>
          <w:sz w:val="28"/>
          <w:szCs w:val="28"/>
          <w:shd w:val="clear" w:color="auto" w:fill="FFFFFF"/>
        </w:rPr>
        <w:t xml:space="preserve">Информация должна быть представлена не позднее </w:t>
      </w:r>
      <w:r w:rsidR="002233DF">
        <w:rPr>
          <w:b/>
          <w:sz w:val="28"/>
          <w:szCs w:val="28"/>
          <w:shd w:val="clear" w:color="auto" w:fill="FFFFFF"/>
        </w:rPr>
        <w:t>22</w:t>
      </w:r>
      <w:r w:rsidR="00CD42F9" w:rsidRPr="00E6531D">
        <w:rPr>
          <w:b/>
          <w:sz w:val="28"/>
          <w:szCs w:val="28"/>
          <w:shd w:val="clear" w:color="auto" w:fill="FFFFFF"/>
        </w:rPr>
        <w:t xml:space="preserve"> </w:t>
      </w:r>
      <w:r w:rsidR="002233DF">
        <w:rPr>
          <w:b/>
          <w:sz w:val="28"/>
          <w:szCs w:val="28"/>
          <w:shd w:val="clear" w:color="auto" w:fill="FFFFFF"/>
        </w:rPr>
        <w:t>мая</w:t>
      </w:r>
      <w:r w:rsidR="00CD42F9" w:rsidRPr="00E6531D">
        <w:rPr>
          <w:b/>
          <w:sz w:val="28"/>
          <w:szCs w:val="28"/>
          <w:shd w:val="clear" w:color="auto" w:fill="FFFFFF"/>
        </w:rPr>
        <w:t xml:space="preserve"> 2023</w:t>
      </w:r>
      <w:r w:rsidR="003929E4" w:rsidRPr="00E6531D">
        <w:rPr>
          <w:b/>
          <w:sz w:val="28"/>
          <w:szCs w:val="28"/>
          <w:shd w:val="clear" w:color="auto" w:fill="FFFFFF"/>
        </w:rPr>
        <w:t xml:space="preserve"> года.</w:t>
      </w:r>
    </w:p>
    <w:p w:rsidR="000F715F" w:rsidRPr="00E6531D" w:rsidRDefault="000F715F" w:rsidP="00BB54EE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 xml:space="preserve">Еженедельно </w:t>
      </w:r>
      <w:r w:rsidRPr="00E6531D">
        <w:rPr>
          <w:b/>
          <w:sz w:val="28"/>
          <w:szCs w:val="28"/>
          <w:shd w:val="clear" w:color="auto" w:fill="FFFFFF"/>
        </w:rPr>
        <w:t xml:space="preserve">с </w:t>
      </w:r>
      <w:r w:rsidR="002233DF">
        <w:rPr>
          <w:b/>
          <w:sz w:val="28"/>
          <w:szCs w:val="28"/>
          <w:shd w:val="clear" w:color="auto" w:fill="FFFFFF"/>
        </w:rPr>
        <w:t>22</w:t>
      </w:r>
      <w:r w:rsidRPr="00E6531D">
        <w:rPr>
          <w:b/>
          <w:sz w:val="28"/>
          <w:szCs w:val="28"/>
          <w:shd w:val="clear" w:color="auto" w:fill="FFFFFF"/>
        </w:rPr>
        <w:t xml:space="preserve"> </w:t>
      </w:r>
      <w:r w:rsidR="00CD42F9" w:rsidRPr="00E6531D">
        <w:rPr>
          <w:b/>
          <w:sz w:val="28"/>
          <w:szCs w:val="28"/>
          <w:shd w:val="clear" w:color="auto" w:fill="FFFFFF"/>
        </w:rPr>
        <w:t>мая 2023</w:t>
      </w:r>
      <w:r w:rsidR="00CD42F9" w:rsidRPr="00E6531D">
        <w:rPr>
          <w:sz w:val="28"/>
          <w:szCs w:val="28"/>
          <w:shd w:val="clear" w:color="auto" w:fill="FFFFFF"/>
        </w:rPr>
        <w:t xml:space="preserve"> года </w:t>
      </w:r>
      <w:r w:rsidR="00657A6A" w:rsidRPr="00E6531D">
        <w:rPr>
          <w:sz w:val="28"/>
          <w:szCs w:val="28"/>
          <w:shd w:val="clear" w:color="auto" w:fill="FFFFFF"/>
        </w:rPr>
        <w:t xml:space="preserve">присылать новости (формат </w:t>
      </w:r>
      <w:r w:rsidR="00E21090" w:rsidRPr="00E6531D">
        <w:rPr>
          <w:sz w:val="28"/>
          <w:szCs w:val="28"/>
          <w:shd w:val="clear" w:color="auto" w:fill="FFFFFF"/>
          <w:lang w:val="en-US"/>
        </w:rPr>
        <w:t>word</w:t>
      </w:r>
      <w:r w:rsidR="00657A6A" w:rsidRPr="00E6531D">
        <w:rPr>
          <w:sz w:val="28"/>
          <w:szCs w:val="28"/>
          <w:shd w:val="clear" w:color="auto" w:fill="FFFFFF"/>
        </w:rPr>
        <w:t>-документа) из в</w:t>
      </w:r>
      <w:r w:rsidRPr="00E6531D">
        <w:rPr>
          <w:sz w:val="28"/>
          <w:szCs w:val="28"/>
          <w:shd w:val="clear" w:color="auto" w:fill="FFFFFF"/>
        </w:rPr>
        <w:t>ашего региона</w:t>
      </w:r>
      <w:r w:rsidR="00657A6A" w:rsidRPr="00E6531D">
        <w:rPr>
          <w:sz w:val="28"/>
          <w:szCs w:val="28"/>
          <w:shd w:val="clear" w:color="auto" w:fill="FFFFFF"/>
        </w:rPr>
        <w:t>,</w:t>
      </w:r>
      <w:r w:rsidRPr="00E6531D">
        <w:rPr>
          <w:sz w:val="28"/>
          <w:szCs w:val="28"/>
          <w:shd w:val="clear" w:color="auto" w:fill="FFFFFF"/>
        </w:rPr>
        <w:t xml:space="preserve"> связанные с деятельностью </w:t>
      </w:r>
      <w:proofErr w:type="spellStart"/>
      <w:r w:rsidRPr="00E6531D">
        <w:rPr>
          <w:sz w:val="28"/>
          <w:szCs w:val="28"/>
          <w:shd w:val="clear" w:color="auto" w:fill="FFFFFF"/>
        </w:rPr>
        <w:t>Роспотребнадзора</w:t>
      </w:r>
      <w:proofErr w:type="spellEnd"/>
      <w:r w:rsidRPr="00E6531D">
        <w:rPr>
          <w:sz w:val="28"/>
          <w:szCs w:val="28"/>
          <w:shd w:val="clear" w:color="auto" w:fill="FFFFFF"/>
        </w:rPr>
        <w:t xml:space="preserve"> в рамках проекта</w:t>
      </w:r>
      <w:r w:rsidR="002233DF">
        <w:rPr>
          <w:sz w:val="28"/>
          <w:szCs w:val="28"/>
          <w:shd w:val="clear" w:color="auto" w:fill="FFFFFF"/>
        </w:rPr>
        <w:t xml:space="preserve"> «Санпросвет»</w:t>
      </w:r>
      <w:r w:rsidR="00DC23F9" w:rsidRPr="00E6531D">
        <w:rPr>
          <w:sz w:val="28"/>
          <w:szCs w:val="28"/>
          <w:shd w:val="clear" w:color="auto" w:fill="FFFFFF"/>
        </w:rPr>
        <w:t>.</w:t>
      </w:r>
      <w:r w:rsidRPr="00E6531D">
        <w:rPr>
          <w:sz w:val="28"/>
          <w:szCs w:val="28"/>
          <w:shd w:val="clear" w:color="auto" w:fill="FFFFFF"/>
        </w:rPr>
        <w:t xml:space="preserve"> </w:t>
      </w:r>
      <w:r w:rsidR="003929E4" w:rsidRPr="00E6531D">
        <w:rPr>
          <w:b/>
          <w:sz w:val="28"/>
          <w:szCs w:val="28"/>
          <w:shd w:val="clear" w:color="auto" w:fill="FFFFFF"/>
        </w:rPr>
        <w:t xml:space="preserve">Информация должна </w:t>
      </w:r>
      <w:r w:rsidR="005E74C3" w:rsidRPr="00E6531D">
        <w:rPr>
          <w:b/>
          <w:sz w:val="28"/>
          <w:szCs w:val="28"/>
          <w:shd w:val="clear" w:color="auto" w:fill="FFFFFF"/>
        </w:rPr>
        <w:t xml:space="preserve">быть </w:t>
      </w:r>
      <w:r w:rsidR="003929E4" w:rsidRPr="00E6531D">
        <w:rPr>
          <w:b/>
          <w:sz w:val="28"/>
          <w:szCs w:val="28"/>
          <w:shd w:val="clear" w:color="auto" w:fill="FFFFFF"/>
        </w:rPr>
        <w:t>представл</w:t>
      </w:r>
      <w:r w:rsidR="005E74C3" w:rsidRPr="00E6531D">
        <w:rPr>
          <w:b/>
          <w:sz w:val="28"/>
          <w:szCs w:val="28"/>
          <w:shd w:val="clear" w:color="auto" w:fill="FFFFFF"/>
        </w:rPr>
        <w:t>ена</w:t>
      </w:r>
      <w:r w:rsidR="003929E4" w:rsidRPr="00E6531D">
        <w:rPr>
          <w:b/>
          <w:sz w:val="28"/>
          <w:szCs w:val="28"/>
          <w:shd w:val="clear" w:color="auto" w:fill="FFFFFF"/>
        </w:rPr>
        <w:t xml:space="preserve"> каждую пятницу </w:t>
      </w:r>
      <w:r w:rsidR="009B595E" w:rsidRPr="00E6531D">
        <w:rPr>
          <w:sz w:val="28"/>
          <w:szCs w:val="28"/>
          <w:shd w:val="clear" w:color="auto" w:fill="FFFFFF"/>
        </w:rPr>
        <w:t xml:space="preserve">на почту </w:t>
      </w:r>
      <w:hyperlink r:id="rId8" w:history="1">
        <w:r w:rsidR="00CD42F9" w:rsidRPr="00E6531D">
          <w:rPr>
            <w:rStyle w:val="a4"/>
            <w:color w:val="auto"/>
            <w:sz w:val="28"/>
            <w:szCs w:val="28"/>
            <w:shd w:val="clear" w:color="auto" w:fill="FFFFFF"/>
          </w:rPr>
          <w:t>sanprosvet_rospotrebnadzor@internet.ru</w:t>
        </w:r>
      </w:hyperlink>
      <w:r w:rsidR="009B595E" w:rsidRPr="00E6531D">
        <w:rPr>
          <w:sz w:val="28"/>
          <w:szCs w:val="28"/>
          <w:shd w:val="clear" w:color="auto" w:fill="FFFFFF"/>
        </w:rPr>
        <w:t>.</w:t>
      </w:r>
      <w:r w:rsidR="00657A6A" w:rsidRPr="00E6531D">
        <w:rPr>
          <w:sz w:val="28"/>
          <w:szCs w:val="28"/>
          <w:shd w:val="clear" w:color="auto" w:fill="FFFFFF"/>
        </w:rPr>
        <w:t xml:space="preserve"> </w:t>
      </w:r>
      <w:r w:rsidR="00657A6A" w:rsidRPr="00E6531D">
        <w:rPr>
          <w:sz w:val="28"/>
          <w:szCs w:val="28"/>
          <w:highlight w:val="yellow"/>
          <w:shd w:val="clear" w:color="auto" w:fill="FFFFFF"/>
        </w:rPr>
        <w:t xml:space="preserve">В теме письма указывать «Еженедельные </w:t>
      </w:r>
      <w:proofErr w:type="spellStart"/>
      <w:r w:rsidR="00657A6A" w:rsidRPr="00E6531D">
        <w:rPr>
          <w:sz w:val="28"/>
          <w:szCs w:val="28"/>
          <w:highlight w:val="yellow"/>
          <w:shd w:val="clear" w:color="auto" w:fill="FFFFFF"/>
        </w:rPr>
        <w:t>новости_период_регион</w:t>
      </w:r>
      <w:proofErr w:type="spellEnd"/>
      <w:r w:rsidR="00657A6A" w:rsidRPr="00E6531D">
        <w:rPr>
          <w:sz w:val="28"/>
          <w:szCs w:val="28"/>
          <w:highlight w:val="yellow"/>
          <w:shd w:val="clear" w:color="auto" w:fill="FFFFFF"/>
        </w:rPr>
        <w:t>».</w:t>
      </w:r>
    </w:p>
    <w:p w:rsidR="00364330" w:rsidRPr="00E6531D" w:rsidRDefault="00364330" w:rsidP="001D13D2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 xml:space="preserve">Организовать активную работу с региональными СМИ, запланировать проведение пресс-конференций, интервью, </w:t>
      </w:r>
      <w:r w:rsidR="00BB54EE" w:rsidRPr="00E6531D">
        <w:rPr>
          <w:sz w:val="28"/>
          <w:szCs w:val="28"/>
          <w:shd w:val="clear" w:color="auto" w:fill="FFFFFF"/>
        </w:rPr>
        <w:t xml:space="preserve">пресс-туров, </w:t>
      </w:r>
      <w:r w:rsidRPr="00E6531D">
        <w:rPr>
          <w:sz w:val="28"/>
          <w:szCs w:val="28"/>
          <w:shd w:val="clear" w:color="auto" w:fill="FFFFFF"/>
        </w:rPr>
        <w:t>репортажных материалов в СМИ и социальных сетях</w:t>
      </w:r>
      <w:r w:rsidR="00C56110" w:rsidRPr="00E6531D">
        <w:rPr>
          <w:sz w:val="28"/>
          <w:szCs w:val="28"/>
          <w:shd w:val="clear" w:color="auto" w:fill="FFFFFF"/>
        </w:rPr>
        <w:t xml:space="preserve">. </w:t>
      </w:r>
      <w:r w:rsidR="00BB54EE" w:rsidRPr="00E6531D">
        <w:rPr>
          <w:sz w:val="28"/>
          <w:szCs w:val="28"/>
          <w:shd w:val="clear" w:color="auto" w:fill="FFFFFF"/>
        </w:rPr>
        <w:t xml:space="preserve">Отдельно в плане активностей выделить основные информационные поводы, которые должны быть отражены в федеральной повестке </w:t>
      </w:r>
      <w:r w:rsidR="00BB54EE" w:rsidRPr="00E6531D">
        <w:rPr>
          <w:i/>
          <w:sz w:val="28"/>
          <w:szCs w:val="28"/>
          <w:shd w:val="clear" w:color="auto" w:fill="FFFFFF"/>
        </w:rPr>
        <w:t xml:space="preserve">(примеры: открытие пунктов пропуска, мобильных и стационарных лабораторий, масштабные региональные мероприятия, мероприятия с участием руководства </w:t>
      </w:r>
      <w:proofErr w:type="spellStart"/>
      <w:r w:rsidR="00BB54EE" w:rsidRPr="00E6531D">
        <w:rPr>
          <w:i/>
          <w:sz w:val="28"/>
          <w:szCs w:val="28"/>
          <w:shd w:val="clear" w:color="auto" w:fill="FFFFFF"/>
        </w:rPr>
        <w:t>Роспотребнадзора</w:t>
      </w:r>
      <w:proofErr w:type="spellEnd"/>
      <w:r w:rsidR="00BB54EE" w:rsidRPr="00E6531D">
        <w:rPr>
          <w:i/>
          <w:sz w:val="28"/>
          <w:szCs w:val="28"/>
          <w:shd w:val="clear" w:color="auto" w:fill="FFFFFF"/>
        </w:rPr>
        <w:t xml:space="preserve">, крупные партнерские мероприятия, инициативы/мероприятия на уровне ФО РФ и т.п.). </w:t>
      </w:r>
      <w:r w:rsidRPr="00E6531D">
        <w:rPr>
          <w:sz w:val="28"/>
          <w:szCs w:val="28"/>
          <w:shd w:val="clear" w:color="auto" w:fill="FFFFFF"/>
        </w:rPr>
        <w:t xml:space="preserve">Информацию </w:t>
      </w:r>
      <w:r w:rsidR="00E04D6E" w:rsidRPr="00E6531D">
        <w:rPr>
          <w:sz w:val="28"/>
          <w:szCs w:val="28"/>
          <w:shd w:val="clear" w:color="auto" w:fill="FFFFFF"/>
        </w:rPr>
        <w:t xml:space="preserve">включать в ежемесячный план и </w:t>
      </w:r>
      <w:r w:rsidR="00E04D6E" w:rsidRPr="00E6531D">
        <w:rPr>
          <w:b/>
          <w:sz w:val="28"/>
          <w:szCs w:val="28"/>
          <w:shd w:val="clear" w:color="auto" w:fill="FFFFFF"/>
        </w:rPr>
        <w:t>до 1</w:t>
      </w:r>
      <w:r w:rsidR="00BB54EE" w:rsidRPr="00E6531D">
        <w:rPr>
          <w:b/>
          <w:sz w:val="28"/>
          <w:szCs w:val="28"/>
          <w:shd w:val="clear" w:color="auto" w:fill="FFFFFF"/>
        </w:rPr>
        <w:t>2</w:t>
      </w:r>
      <w:r w:rsidR="006D45FB" w:rsidRPr="00E6531D">
        <w:rPr>
          <w:b/>
          <w:sz w:val="28"/>
          <w:szCs w:val="28"/>
          <w:shd w:val="clear" w:color="auto" w:fill="FFFFFF"/>
        </w:rPr>
        <w:t>-го</w:t>
      </w:r>
      <w:r w:rsidR="00E04D6E" w:rsidRPr="00E6531D">
        <w:rPr>
          <w:b/>
          <w:sz w:val="28"/>
          <w:szCs w:val="28"/>
          <w:shd w:val="clear" w:color="auto" w:fill="FFFFFF"/>
        </w:rPr>
        <w:t xml:space="preserve"> числа предыдущего месяца</w:t>
      </w:r>
      <w:r w:rsidR="00E04D6E" w:rsidRPr="00E6531D">
        <w:rPr>
          <w:sz w:val="28"/>
          <w:szCs w:val="28"/>
          <w:shd w:val="clear" w:color="auto" w:fill="FFFFFF"/>
        </w:rPr>
        <w:t xml:space="preserve"> присылать</w:t>
      </w:r>
      <w:r w:rsidRPr="00E6531D">
        <w:rPr>
          <w:sz w:val="28"/>
          <w:szCs w:val="28"/>
          <w:shd w:val="clear" w:color="auto" w:fill="FFFFFF"/>
        </w:rPr>
        <w:t xml:space="preserve"> на почту </w:t>
      </w:r>
      <w:hyperlink r:id="rId9" w:history="1">
        <w:r w:rsidR="00E04D6E" w:rsidRPr="00E6531D">
          <w:rPr>
            <w:rStyle w:val="a4"/>
            <w:color w:val="auto"/>
            <w:sz w:val="28"/>
            <w:szCs w:val="28"/>
            <w:shd w:val="clear" w:color="auto" w:fill="FFFFFF"/>
          </w:rPr>
          <w:t>sanprosvet_rospotrebnadzor@internet.ru</w:t>
        </w:r>
      </w:hyperlink>
      <w:r w:rsidRPr="00E6531D">
        <w:rPr>
          <w:sz w:val="28"/>
          <w:szCs w:val="28"/>
          <w:shd w:val="clear" w:color="auto" w:fill="FFFFFF"/>
        </w:rPr>
        <w:t xml:space="preserve">. </w:t>
      </w:r>
      <w:r w:rsidRPr="00E6531D">
        <w:rPr>
          <w:sz w:val="28"/>
          <w:szCs w:val="28"/>
          <w:shd w:val="clear" w:color="auto" w:fill="FFFF00"/>
        </w:rPr>
        <w:t>В теме письма указывать</w:t>
      </w:r>
      <w:r w:rsidR="00657A6A" w:rsidRPr="00E6531D">
        <w:rPr>
          <w:sz w:val="28"/>
          <w:szCs w:val="28"/>
          <w:shd w:val="clear" w:color="auto" w:fill="FFFF00"/>
        </w:rPr>
        <w:t xml:space="preserve"> «План _период_</w:t>
      </w:r>
      <w:r w:rsidRPr="00E6531D">
        <w:rPr>
          <w:sz w:val="28"/>
          <w:szCs w:val="28"/>
          <w:shd w:val="clear" w:color="auto" w:fill="FFFF00"/>
        </w:rPr>
        <w:t xml:space="preserve"> регион</w:t>
      </w:r>
      <w:r w:rsidR="00EA48A2" w:rsidRPr="00E6531D">
        <w:rPr>
          <w:sz w:val="28"/>
          <w:szCs w:val="28"/>
          <w:shd w:val="clear" w:color="auto" w:fill="FFFF00"/>
        </w:rPr>
        <w:t>»</w:t>
      </w:r>
      <w:r w:rsidRPr="00E6531D">
        <w:rPr>
          <w:sz w:val="28"/>
          <w:szCs w:val="28"/>
          <w:shd w:val="clear" w:color="auto" w:fill="FFFF00"/>
        </w:rPr>
        <w:t>.</w:t>
      </w:r>
      <w:r w:rsidR="003929E4" w:rsidRPr="00E6531D">
        <w:rPr>
          <w:sz w:val="28"/>
          <w:szCs w:val="28"/>
          <w:shd w:val="clear" w:color="auto" w:fill="FFFFFF"/>
        </w:rPr>
        <w:t xml:space="preserve"> </w:t>
      </w:r>
    </w:p>
    <w:p w:rsidR="00BB54EE" w:rsidRPr="00E6531D" w:rsidRDefault="002F0D45" w:rsidP="00BB54EE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>Разработать и реализовать в теч</w:t>
      </w:r>
      <w:r w:rsidR="003929E4" w:rsidRPr="00E6531D">
        <w:rPr>
          <w:sz w:val="28"/>
          <w:szCs w:val="28"/>
          <w:shd w:val="clear" w:color="auto" w:fill="FFFFFF"/>
        </w:rPr>
        <w:t xml:space="preserve">ение </w:t>
      </w:r>
      <w:r w:rsidR="00E04D6E" w:rsidRPr="00E6531D">
        <w:rPr>
          <w:sz w:val="28"/>
          <w:szCs w:val="28"/>
          <w:shd w:val="clear" w:color="auto" w:fill="FFFFFF"/>
        </w:rPr>
        <w:t>2023</w:t>
      </w:r>
      <w:r w:rsidR="006D45FB" w:rsidRPr="00E6531D">
        <w:rPr>
          <w:sz w:val="28"/>
          <w:szCs w:val="28"/>
          <w:shd w:val="clear" w:color="auto" w:fill="FFFFFF"/>
        </w:rPr>
        <w:t xml:space="preserve"> года</w:t>
      </w:r>
      <w:r w:rsidRPr="00E6531D">
        <w:rPr>
          <w:sz w:val="28"/>
          <w:szCs w:val="28"/>
          <w:shd w:val="clear" w:color="auto" w:fill="FFFFFF"/>
        </w:rPr>
        <w:t xml:space="preserve"> план специальных и творческих активностей в социальных сетях по </w:t>
      </w:r>
      <w:r w:rsidR="004718BD" w:rsidRPr="00E6531D">
        <w:rPr>
          <w:sz w:val="28"/>
          <w:szCs w:val="28"/>
          <w:shd w:val="clear" w:color="auto" w:fill="FFFFFF"/>
        </w:rPr>
        <w:t>тематике «Санпросвет»</w:t>
      </w:r>
      <w:r w:rsidRPr="00E6531D">
        <w:rPr>
          <w:sz w:val="28"/>
          <w:szCs w:val="28"/>
          <w:shd w:val="clear" w:color="auto" w:fill="FFFFFF"/>
        </w:rPr>
        <w:t xml:space="preserve">: проведение </w:t>
      </w:r>
      <w:proofErr w:type="spellStart"/>
      <w:r w:rsidRPr="00E6531D">
        <w:rPr>
          <w:sz w:val="28"/>
          <w:szCs w:val="28"/>
          <w:shd w:val="clear" w:color="auto" w:fill="FFFFFF"/>
        </w:rPr>
        <w:t>флешмобов</w:t>
      </w:r>
      <w:proofErr w:type="spellEnd"/>
      <w:r w:rsidRPr="00E6531D">
        <w:rPr>
          <w:sz w:val="28"/>
          <w:szCs w:val="28"/>
          <w:shd w:val="clear" w:color="auto" w:fill="FFFFFF"/>
        </w:rPr>
        <w:t>, конкурсов, и</w:t>
      </w:r>
      <w:r w:rsidR="005E3D74" w:rsidRPr="00E6531D">
        <w:rPr>
          <w:sz w:val="28"/>
          <w:szCs w:val="28"/>
          <w:shd w:val="clear" w:color="auto" w:fill="FFFFFF"/>
        </w:rPr>
        <w:t>нформационных материалов и т.</w:t>
      </w:r>
      <w:r w:rsidR="00E21090" w:rsidRPr="00E6531D">
        <w:rPr>
          <w:sz w:val="28"/>
          <w:szCs w:val="28"/>
          <w:shd w:val="clear" w:color="auto" w:fill="FFFFFF"/>
        </w:rPr>
        <w:t xml:space="preserve"> </w:t>
      </w:r>
      <w:r w:rsidR="005E3D74" w:rsidRPr="00E6531D">
        <w:rPr>
          <w:sz w:val="28"/>
          <w:szCs w:val="28"/>
          <w:shd w:val="clear" w:color="auto" w:fill="FFFFFF"/>
        </w:rPr>
        <w:t>д.</w:t>
      </w:r>
      <w:r w:rsidR="00BB54EE" w:rsidRPr="00E6531D">
        <w:rPr>
          <w:sz w:val="28"/>
          <w:szCs w:val="28"/>
          <w:shd w:val="clear" w:color="auto" w:fill="FFFFFF"/>
        </w:rPr>
        <w:t xml:space="preserve"> </w:t>
      </w:r>
      <w:r w:rsidR="00585DB2" w:rsidRPr="00E6531D">
        <w:rPr>
          <w:b/>
          <w:sz w:val="28"/>
          <w:szCs w:val="28"/>
          <w:shd w:val="clear" w:color="auto" w:fill="FFFFFF"/>
        </w:rPr>
        <w:t>Информация по плану мероприятий на 202</w:t>
      </w:r>
      <w:r w:rsidR="004718BD" w:rsidRPr="00E6531D">
        <w:rPr>
          <w:b/>
          <w:sz w:val="28"/>
          <w:szCs w:val="28"/>
          <w:shd w:val="clear" w:color="auto" w:fill="FFFFFF"/>
        </w:rPr>
        <w:t>3</w:t>
      </w:r>
      <w:r w:rsidR="00585DB2" w:rsidRPr="00E6531D">
        <w:rPr>
          <w:b/>
          <w:sz w:val="28"/>
          <w:szCs w:val="28"/>
          <w:shd w:val="clear" w:color="auto" w:fill="FFFFFF"/>
        </w:rPr>
        <w:t xml:space="preserve"> год должна быт</w:t>
      </w:r>
      <w:r w:rsidR="00C56110" w:rsidRPr="00E6531D">
        <w:rPr>
          <w:b/>
          <w:sz w:val="28"/>
          <w:szCs w:val="28"/>
          <w:shd w:val="clear" w:color="auto" w:fill="FFFFFF"/>
        </w:rPr>
        <w:t xml:space="preserve">ь представлена не позднее </w:t>
      </w:r>
      <w:r w:rsidR="003354F7">
        <w:rPr>
          <w:b/>
          <w:sz w:val="28"/>
          <w:szCs w:val="28"/>
          <w:shd w:val="clear" w:color="auto" w:fill="FFFFFF"/>
        </w:rPr>
        <w:t>22</w:t>
      </w:r>
      <w:r w:rsidR="004718BD" w:rsidRPr="00E6531D">
        <w:rPr>
          <w:b/>
          <w:sz w:val="28"/>
          <w:szCs w:val="28"/>
          <w:shd w:val="clear" w:color="auto" w:fill="FFFFFF"/>
        </w:rPr>
        <w:t xml:space="preserve"> мая 2023</w:t>
      </w:r>
      <w:r w:rsidR="00585DB2" w:rsidRPr="00E6531D">
        <w:rPr>
          <w:b/>
          <w:sz w:val="28"/>
          <w:szCs w:val="28"/>
          <w:shd w:val="clear" w:color="auto" w:fill="FFFFFF"/>
        </w:rPr>
        <w:t xml:space="preserve"> года </w:t>
      </w:r>
      <w:r w:rsidR="00EA48A2" w:rsidRPr="00E6531D">
        <w:rPr>
          <w:sz w:val="28"/>
          <w:szCs w:val="28"/>
          <w:shd w:val="clear" w:color="auto" w:fill="FFFFFF"/>
        </w:rPr>
        <w:t xml:space="preserve">на почту </w:t>
      </w:r>
      <w:hyperlink r:id="rId10" w:history="1">
        <w:r w:rsidR="00EA48A2" w:rsidRPr="00E6531D">
          <w:rPr>
            <w:rStyle w:val="a4"/>
            <w:color w:val="auto"/>
            <w:sz w:val="28"/>
            <w:szCs w:val="28"/>
            <w:shd w:val="clear" w:color="auto" w:fill="FFFFFF"/>
          </w:rPr>
          <w:t>sanprosvet_rospotrebnadzor@internet.ru</w:t>
        </w:r>
      </w:hyperlink>
      <w:r w:rsidR="00585DB2" w:rsidRPr="00E6531D">
        <w:rPr>
          <w:sz w:val="28"/>
          <w:szCs w:val="28"/>
          <w:shd w:val="clear" w:color="auto" w:fill="FFFFFF"/>
        </w:rPr>
        <w:t xml:space="preserve">. </w:t>
      </w:r>
      <w:r w:rsidR="00585DB2" w:rsidRPr="00E6531D">
        <w:rPr>
          <w:sz w:val="28"/>
          <w:szCs w:val="28"/>
          <w:shd w:val="clear" w:color="auto" w:fill="FFFF00"/>
        </w:rPr>
        <w:t>В теме письма указывать</w:t>
      </w:r>
      <w:r w:rsidR="005E3D74" w:rsidRPr="00E6531D">
        <w:rPr>
          <w:sz w:val="28"/>
          <w:szCs w:val="28"/>
          <w:shd w:val="clear" w:color="auto" w:fill="FFFF00"/>
        </w:rPr>
        <w:t xml:space="preserve"> «План </w:t>
      </w:r>
      <w:r w:rsidR="004718BD" w:rsidRPr="00E6531D">
        <w:rPr>
          <w:sz w:val="28"/>
          <w:szCs w:val="28"/>
          <w:shd w:val="clear" w:color="auto" w:fill="FFFF00"/>
        </w:rPr>
        <w:t>онлайн-</w:t>
      </w:r>
      <w:r w:rsidR="005E3D74" w:rsidRPr="00E6531D">
        <w:rPr>
          <w:sz w:val="28"/>
          <w:szCs w:val="28"/>
          <w:shd w:val="clear" w:color="auto" w:fill="FFFF00"/>
        </w:rPr>
        <w:t>мероприятий _ регион».</w:t>
      </w:r>
    </w:p>
    <w:p w:rsidR="00E00686" w:rsidRPr="00E6531D" w:rsidRDefault="00EA48A2" w:rsidP="001D13D2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E6531D">
        <w:rPr>
          <w:sz w:val="28"/>
          <w:szCs w:val="28"/>
          <w:shd w:val="clear" w:color="auto" w:fill="FFFFFF"/>
        </w:rPr>
        <w:t xml:space="preserve">Не позднее </w:t>
      </w:r>
      <w:r w:rsidR="00BB54EE" w:rsidRPr="00E6531D">
        <w:rPr>
          <w:b/>
          <w:sz w:val="28"/>
          <w:szCs w:val="28"/>
          <w:shd w:val="clear" w:color="auto" w:fill="FFFFFF"/>
        </w:rPr>
        <w:t>2</w:t>
      </w:r>
      <w:r w:rsidRPr="00E6531D">
        <w:rPr>
          <w:b/>
          <w:sz w:val="28"/>
          <w:szCs w:val="28"/>
          <w:shd w:val="clear" w:color="auto" w:fill="FFFFFF"/>
        </w:rPr>
        <w:t>5</w:t>
      </w:r>
      <w:r w:rsidR="006D45FB" w:rsidRPr="00E6531D">
        <w:rPr>
          <w:b/>
          <w:sz w:val="28"/>
          <w:szCs w:val="28"/>
          <w:shd w:val="clear" w:color="auto" w:fill="FFFFFF"/>
        </w:rPr>
        <w:t>-го</w:t>
      </w:r>
      <w:r w:rsidRPr="00E6531D">
        <w:rPr>
          <w:b/>
          <w:sz w:val="28"/>
          <w:szCs w:val="28"/>
          <w:shd w:val="clear" w:color="auto" w:fill="FFFFFF"/>
        </w:rPr>
        <w:t xml:space="preserve"> числа </w:t>
      </w:r>
      <w:r w:rsidR="00BB54EE" w:rsidRPr="00E6531D">
        <w:rPr>
          <w:b/>
          <w:sz w:val="28"/>
          <w:szCs w:val="28"/>
          <w:shd w:val="clear" w:color="auto" w:fill="FFFFFF"/>
        </w:rPr>
        <w:t>отчетного месяца</w:t>
      </w:r>
      <w:r w:rsidRPr="00E6531D">
        <w:rPr>
          <w:sz w:val="28"/>
          <w:szCs w:val="28"/>
          <w:shd w:val="clear" w:color="auto" w:fill="FFFFFF"/>
        </w:rPr>
        <w:t xml:space="preserve"> формировать по форме, приложенной к настоящему письму (Приложение </w:t>
      </w:r>
      <w:r w:rsidR="001D13D2">
        <w:rPr>
          <w:sz w:val="28"/>
          <w:szCs w:val="28"/>
          <w:shd w:val="clear" w:color="auto" w:fill="FFFFFF"/>
        </w:rPr>
        <w:t>3</w:t>
      </w:r>
      <w:r w:rsidRPr="00E6531D">
        <w:rPr>
          <w:sz w:val="28"/>
          <w:szCs w:val="28"/>
          <w:shd w:val="clear" w:color="auto" w:fill="FFFFFF"/>
        </w:rPr>
        <w:t xml:space="preserve">), ежемесячный отчет по комплексной реализации проекта «Санпросвет». Присылать на почту </w:t>
      </w:r>
      <w:hyperlink r:id="rId11" w:history="1">
        <w:r w:rsidRPr="00E6531D">
          <w:rPr>
            <w:rStyle w:val="a4"/>
            <w:color w:val="auto"/>
            <w:sz w:val="28"/>
            <w:szCs w:val="28"/>
            <w:shd w:val="clear" w:color="auto" w:fill="FFFFFF"/>
          </w:rPr>
          <w:t>sanprosvet_rospotrebnadzor@internet.ru</w:t>
        </w:r>
      </w:hyperlink>
      <w:r w:rsidRPr="00E6531D">
        <w:rPr>
          <w:sz w:val="28"/>
          <w:szCs w:val="28"/>
          <w:shd w:val="clear" w:color="auto" w:fill="FFFFFF"/>
        </w:rPr>
        <w:t xml:space="preserve">. </w:t>
      </w:r>
      <w:r w:rsidRPr="00E6531D">
        <w:rPr>
          <w:sz w:val="28"/>
          <w:szCs w:val="28"/>
          <w:highlight w:val="yellow"/>
          <w:shd w:val="clear" w:color="auto" w:fill="FFFFFF"/>
        </w:rPr>
        <w:t>В теме письма указывать «</w:t>
      </w:r>
      <w:r w:rsidR="00E00686" w:rsidRPr="00E6531D">
        <w:rPr>
          <w:sz w:val="28"/>
          <w:szCs w:val="28"/>
          <w:highlight w:val="yellow"/>
          <w:shd w:val="clear" w:color="auto" w:fill="FFFFFF"/>
        </w:rPr>
        <w:t>Ежемесячный о</w:t>
      </w:r>
      <w:r w:rsidRPr="00E6531D">
        <w:rPr>
          <w:sz w:val="28"/>
          <w:szCs w:val="28"/>
          <w:highlight w:val="yellow"/>
          <w:shd w:val="clear" w:color="auto" w:fill="FFFFFF"/>
        </w:rPr>
        <w:t>тчет _период_ регион».</w:t>
      </w:r>
      <w:r w:rsidR="00BB54EE" w:rsidRPr="00E6531D">
        <w:rPr>
          <w:sz w:val="28"/>
          <w:szCs w:val="28"/>
          <w:shd w:val="clear" w:color="auto" w:fill="FFFFFF"/>
        </w:rPr>
        <w:t xml:space="preserve"> Обратите внимание: в отчете ОБЯЗАТЕЛЬНЫМ к заполнению является раздел </w:t>
      </w:r>
      <w:r w:rsidR="00BB54EE" w:rsidRPr="00E6531D">
        <w:rPr>
          <w:b/>
          <w:sz w:val="28"/>
          <w:szCs w:val="28"/>
          <w:shd w:val="clear" w:color="auto" w:fill="FFFFFF"/>
        </w:rPr>
        <w:t>ДАННЫЕ ОБ ОБЩЕМ ОХВАТЕ НАСЕЛЕНИЯ ИНФОРМАЦИОННЫМИ М</w:t>
      </w:r>
      <w:r w:rsidR="00E00686" w:rsidRPr="00E6531D">
        <w:rPr>
          <w:b/>
          <w:sz w:val="28"/>
          <w:szCs w:val="28"/>
          <w:shd w:val="clear" w:color="auto" w:fill="FFFFFF"/>
        </w:rPr>
        <w:t xml:space="preserve">АТЕРИАЛАМИ ПРОЕКТА «САНПРОСВЕТ» </w:t>
      </w:r>
      <w:r w:rsidR="00E00686" w:rsidRPr="00E6531D">
        <w:rPr>
          <w:sz w:val="28"/>
          <w:szCs w:val="28"/>
          <w:shd w:val="clear" w:color="auto" w:fill="FFFFFF"/>
        </w:rPr>
        <w:t>(методика расчёта показателя «Охват населения информационными материалами» приведена в Приложени</w:t>
      </w:r>
      <w:r w:rsidR="001D13D2">
        <w:rPr>
          <w:sz w:val="28"/>
          <w:szCs w:val="28"/>
          <w:shd w:val="clear" w:color="auto" w:fill="FFFFFF"/>
        </w:rPr>
        <w:t>ях</w:t>
      </w:r>
      <w:r w:rsidR="00E00686" w:rsidRPr="00E6531D">
        <w:rPr>
          <w:sz w:val="28"/>
          <w:szCs w:val="28"/>
          <w:shd w:val="clear" w:color="auto" w:fill="FFFFFF"/>
        </w:rPr>
        <w:t xml:space="preserve"> 1</w:t>
      </w:r>
      <w:r w:rsidR="001D13D2">
        <w:rPr>
          <w:sz w:val="28"/>
          <w:szCs w:val="28"/>
          <w:shd w:val="clear" w:color="auto" w:fill="FFFFFF"/>
        </w:rPr>
        <w:t>-2</w:t>
      </w:r>
      <w:r w:rsidR="00E00686" w:rsidRPr="00E6531D">
        <w:rPr>
          <w:sz w:val="28"/>
          <w:szCs w:val="28"/>
          <w:shd w:val="clear" w:color="auto" w:fill="FFFFFF"/>
        </w:rPr>
        <w:t xml:space="preserve"> к настоящему документу).</w:t>
      </w:r>
    </w:p>
    <w:p w:rsidR="007C1863" w:rsidRPr="00E6531D" w:rsidRDefault="007C1863" w:rsidP="001D13D2">
      <w:pPr>
        <w:pStyle w:val="aa"/>
        <w:numPr>
          <w:ilvl w:val="0"/>
          <w:numId w:val="20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531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При проведении очных мероприятий необходимо организовывать их фото- и </w:t>
      </w:r>
      <w:proofErr w:type="spellStart"/>
      <w:r w:rsidRPr="00E6531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видеосопровождение</w:t>
      </w:r>
      <w:proofErr w:type="spellEnd"/>
      <w:r w:rsidRPr="00E6531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– собственными силами либо с привлечением соответствующих представителей СМИ региона. Перед каждым мероприятием </w:t>
      </w:r>
      <w:r w:rsidR="00B0457D" w:rsidRPr="00E6531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Pr="00E6531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подробно </w:t>
      </w:r>
      <w:r w:rsidR="003354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инструктировать</w:t>
      </w:r>
      <w:r w:rsidR="00B0457D" w:rsidRPr="00E6531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фотографов и видеографов </w:t>
      </w:r>
      <w:r w:rsidRPr="00E6531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 целью получения качественных фото- и видеоматериалов. В репортажных съемках должен считываться </w:t>
      </w:r>
      <w:proofErr w:type="spellStart"/>
      <w:r w:rsidRPr="00E6531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брендинг</w:t>
      </w:r>
      <w:proofErr w:type="spellEnd"/>
      <w:r w:rsidRPr="00E6531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(символика) </w:t>
      </w:r>
      <w:proofErr w:type="spellStart"/>
      <w:r w:rsidRPr="00E6531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Роспотребнадзора</w:t>
      </w:r>
      <w:proofErr w:type="spellEnd"/>
      <w:r w:rsidRPr="00E6531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при участии представителей ведомства – в </w:t>
      </w:r>
      <w:proofErr w:type="spellStart"/>
      <w:r w:rsidRPr="00E6531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фотоподборку</w:t>
      </w:r>
      <w:proofErr w:type="spellEnd"/>
      <w:r w:rsidRPr="00E6531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должны быть включены их портретные фотографии с указанием ФИО и должности (в названии файла). </w:t>
      </w:r>
      <w:proofErr w:type="spellStart"/>
      <w:r w:rsidRPr="00E6531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Фотоподборки</w:t>
      </w:r>
      <w:proofErr w:type="spellEnd"/>
      <w:r w:rsidRPr="00E6531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нужно направлять в виде ссылок для скачивания - внутри ежемесячного отчета</w:t>
      </w:r>
      <w:r w:rsidRPr="00E653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комплексной реализации проекта «Санпросвет», в строке, описывающей соответствующее мероприятие (см. п.6 и Приложение </w:t>
      </w:r>
      <w:r w:rsidR="001D13D2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Pr="00E653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настоящему документу).</w:t>
      </w:r>
    </w:p>
    <w:p w:rsidR="00E00686" w:rsidRPr="00E6531D" w:rsidRDefault="00E00686" w:rsidP="00E0068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</w:p>
    <w:p w:rsidR="00E6531D" w:rsidRPr="00E6531D" w:rsidRDefault="00E6531D">
      <w:pPr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6531D">
        <w:rPr>
          <w:rFonts w:ascii="Times New Roman" w:eastAsia="Calibri" w:hAnsi="Times New Roman" w:cs="Times New Roman"/>
          <w:b/>
          <w:sz w:val="28"/>
          <w:szCs w:val="28"/>
        </w:rPr>
        <w:br w:type="page"/>
      </w:r>
    </w:p>
    <w:p w:rsidR="00E00686" w:rsidRPr="00E6531D" w:rsidRDefault="00E00686" w:rsidP="00E6531D">
      <w:pPr>
        <w:pStyle w:val="a3"/>
        <w:shd w:val="clear" w:color="auto" w:fill="FFFFFF"/>
        <w:spacing w:before="0" w:beforeAutospacing="0" w:after="0" w:afterAutospacing="0" w:line="276" w:lineRule="auto"/>
        <w:ind w:left="765"/>
        <w:jc w:val="both"/>
        <w:rPr>
          <w:b/>
          <w:sz w:val="28"/>
          <w:szCs w:val="28"/>
        </w:rPr>
      </w:pPr>
      <w:r w:rsidRPr="00E6531D">
        <w:rPr>
          <w:b/>
          <w:sz w:val="28"/>
          <w:szCs w:val="28"/>
        </w:rPr>
        <w:t>Приложение 1</w:t>
      </w:r>
    </w:p>
    <w:p w:rsidR="00E00686" w:rsidRPr="00E6531D" w:rsidRDefault="00E00686" w:rsidP="00BB54EE">
      <w:pPr>
        <w:spacing w:after="0" w:line="360" w:lineRule="auto"/>
        <w:ind w:left="-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B54EE" w:rsidRPr="00E6531D" w:rsidRDefault="003354F7" w:rsidP="00BB54EE">
      <w:pPr>
        <w:spacing w:after="0" w:line="360" w:lineRule="auto"/>
        <w:ind w:left="-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МЕТОДИК</w:t>
      </w:r>
      <w:r w:rsidR="00BB54EE" w:rsidRPr="00E6531D">
        <w:rPr>
          <w:rFonts w:ascii="Times New Roman" w:eastAsia="Calibri" w:hAnsi="Times New Roman" w:cs="Times New Roman"/>
          <w:b/>
          <w:sz w:val="28"/>
          <w:szCs w:val="28"/>
        </w:rPr>
        <w:t xml:space="preserve">А  </w:t>
      </w:r>
    </w:p>
    <w:p w:rsidR="00BB54EE" w:rsidRPr="00E6531D" w:rsidRDefault="00BB54EE" w:rsidP="00BB54EE">
      <w:pPr>
        <w:spacing w:after="0" w:line="360" w:lineRule="auto"/>
        <w:ind w:left="-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6531D">
        <w:rPr>
          <w:rFonts w:ascii="Times New Roman" w:eastAsia="Calibri" w:hAnsi="Times New Roman" w:cs="Times New Roman"/>
          <w:b/>
          <w:sz w:val="28"/>
          <w:szCs w:val="28"/>
        </w:rPr>
        <w:t>расчёта показателя «</w:t>
      </w:r>
      <w:r w:rsidRPr="00E6531D">
        <w:rPr>
          <w:rFonts w:ascii="Times New Roman" w:hAnsi="Times New Roman" w:cs="Times New Roman"/>
          <w:b/>
          <w:sz w:val="28"/>
          <w:szCs w:val="28"/>
        </w:rPr>
        <w:t>Охват населения информационными материалами</w:t>
      </w:r>
      <w:r w:rsidRPr="00E6531D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BB54EE" w:rsidRPr="00E6531D" w:rsidRDefault="00BB54EE" w:rsidP="00BB54EE">
      <w:pPr>
        <w:pStyle w:val="aa"/>
        <w:numPr>
          <w:ilvl w:val="0"/>
          <w:numId w:val="21"/>
        </w:numPr>
        <w:spacing w:after="0" w:line="360" w:lineRule="auto"/>
        <w:ind w:left="-567"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6531D">
        <w:rPr>
          <w:rFonts w:ascii="Times New Roman" w:eastAsia="Calibri" w:hAnsi="Times New Roman" w:cs="Times New Roman"/>
          <w:b/>
          <w:sz w:val="28"/>
          <w:szCs w:val="28"/>
        </w:rPr>
        <w:t>Общие положения</w:t>
      </w:r>
    </w:p>
    <w:p w:rsidR="00BB54EE" w:rsidRPr="00E6531D" w:rsidRDefault="00BB54EE" w:rsidP="00BB54EE">
      <w:pPr>
        <w:pStyle w:val="aa"/>
        <w:numPr>
          <w:ilvl w:val="1"/>
          <w:numId w:val="21"/>
        </w:numPr>
        <w:spacing w:after="0" w:line="360" w:lineRule="auto"/>
        <w:ind w:left="-567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531D">
        <w:rPr>
          <w:rFonts w:ascii="Times New Roman" w:eastAsia="Calibri" w:hAnsi="Times New Roman" w:cs="Times New Roman"/>
          <w:sz w:val="28"/>
          <w:szCs w:val="28"/>
        </w:rPr>
        <w:t>Настоящая методика применяется для расчёта показателя «Охват населения информационными материалами» (далее – Показатель)</w:t>
      </w:r>
      <w:r w:rsidRPr="00E653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54EE" w:rsidRPr="00E6531D" w:rsidRDefault="00BB54EE" w:rsidP="00BB54EE">
      <w:pPr>
        <w:pStyle w:val="aa"/>
        <w:numPr>
          <w:ilvl w:val="1"/>
          <w:numId w:val="21"/>
        </w:numPr>
        <w:spacing w:after="0" w:line="360" w:lineRule="auto"/>
        <w:ind w:left="-567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531D">
        <w:rPr>
          <w:rFonts w:ascii="Times New Roman" w:eastAsia="Calibri" w:hAnsi="Times New Roman" w:cs="Times New Roman"/>
          <w:sz w:val="28"/>
          <w:szCs w:val="28"/>
        </w:rPr>
        <w:t xml:space="preserve">Субъектом официального статистического учета, формирующим официальную статистическую информацию по Показателю, является </w:t>
      </w:r>
      <w:proofErr w:type="spellStart"/>
      <w:r w:rsidRPr="00E6531D">
        <w:rPr>
          <w:rFonts w:ascii="Times New Roman" w:eastAsia="Calibri" w:hAnsi="Times New Roman" w:cs="Times New Roman"/>
          <w:sz w:val="28"/>
          <w:szCs w:val="28"/>
        </w:rPr>
        <w:t>Роспотребнадзор</w:t>
      </w:r>
      <w:proofErr w:type="spellEnd"/>
      <w:r w:rsidRPr="00E6531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B54EE" w:rsidRPr="00E6531D" w:rsidRDefault="00BB54EE" w:rsidP="00BB54EE">
      <w:pPr>
        <w:pStyle w:val="aa"/>
        <w:numPr>
          <w:ilvl w:val="1"/>
          <w:numId w:val="21"/>
        </w:numPr>
        <w:spacing w:after="0" w:line="360" w:lineRule="auto"/>
        <w:ind w:left="-567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531D">
        <w:rPr>
          <w:rFonts w:ascii="Times New Roman" w:eastAsia="Calibri" w:hAnsi="Times New Roman" w:cs="Times New Roman"/>
          <w:sz w:val="28"/>
          <w:szCs w:val="28"/>
        </w:rPr>
        <w:t xml:space="preserve">Формирование официальной статистической информации по Показателю осуществляется на федеральном уровне, в целом по Российской Федерации. Отчетным периодом является месяц и год. </w:t>
      </w:r>
    </w:p>
    <w:p w:rsidR="00BB54EE" w:rsidRPr="00E6531D" w:rsidRDefault="00BB54EE" w:rsidP="00BB54EE">
      <w:pPr>
        <w:pStyle w:val="aa"/>
        <w:numPr>
          <w:ilvl w:val="0"/>
          <w:numId w:val="21"/>
        </w:numPr>
        <w:spacing w:after="0" w:line="360" w:lineRule="auto"/>
        <w:ind w:left="-567"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6531D">
        <w:rPr>
          <w:rFonts w:ascii="Times New Roman" w:eastAsia="Calibri" w:hAnsi="Times New Roman" w:cs="Times New Roman"/>
          <w:b/>
          <w:sz w:val="28"/>
          <w:szCs w:val="28"/>
        </w:rPr>
        <w:t>Порядок расчета показателя</w:t>
      </w:r>
    </w:p>
    <w:p w:rsidR="00BB54EE" w:rsidRPr="00E6531D" w:rsidRDefault="00BB54EE" w:rsidP="00BB54EE">
      <w:pPr>
        <w:pStyle w:val="aa"/>
        <w:numPr>
          <w:ilvl w:val="1"/>
          <w:numId w:val="21"/>
        </w:numPr>
        <w:spacing w:after="0" w:line="360" w:lineRule="auto"/>
        <w:ind w:left="-567"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6531D">
        <w:rPr>
          <w:rFonts w:ascii="Times New Roman" w:eastAsia="Calibri" w:hAnsi="Times New Roman" w:cs="Times New Roman"/>
          <w:sz w:val="28"/>
          <w:szCs w:val="28"/>
        </w:rPr>
        <w:t> Показатель рассчитывается как сумма охвата аудиторий всех каналов (носителей) информационных материалов:</w:t>
      </w:r>
    </w:p>
    <w:p w:rsidR="00BB54EE" w:rsidRPr="00E6531D" w:rsidRDefault="00BB54EE" w:rsidP="00BB54EE">
      <w:pPr>
        <w:ind w:left="-567" w:firstLine="851"/>
        <w:jc w:val="center"/>
        <w:rPr>
          <w:rFonts w:ascii="Times New Roman" w:hAnsi="Times New Roman" w:cs="Times New Roman"/>
          <w:sz w:val="28"/>
          <w:szCs w:val="28"/>
          <w:vertAlign w:val="subscript"/>
        </w:rPr>
      </w:pPr>
      <w:r w:rsidRPr="00E6531D">
        <w:rPr>
          <w:rFonts w:ascii="Times New Roman" w:hAnsi="Times New Roman" w:cs="Times New Roman"/>
          <w:sz w:val="28"/>
          <w:szCs w:val="28"/>
        </w:rPr>
        <w:t>П</w:t>
      </w:r>
      <w:r w:rsidRPr="00E6531D">
        <w:rPr>
          <w:rFonts w:ascii="Times New Roman" w:hAnsi="Times New Roman" w:cs="Times New Roman"/>
          <w:sz w:val="28"/>
          <w:szCs w:val="28"/>
          <w:vertAlign w:val="subscript"/>
        </w:rPr>
        <w:t>о</w:t>
      </w:r>
      <w:r w:rsidRPr="00E6531D">
        <w:rPr>
          <w:rFonts w:ascii="Times New Roman" w:hAnsi="Times New Roman" w:cs="Times New Roman"/>
          <w:sz w:val="28"/>
          <w:szCs w:val="28"/>
        </w:rPr>
        <w:t xml:space="preserve"> = </w:t>
      </w:r>
      <w:r w:rsidRPr="00E6531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6531D">
        <w:rPr>
          <w:rFonts w:ascii="Times New Roman" w:hAnsi="Times New Roman" w:cs="Times New Roman"/>
          <w:sz w:val="28"/>
          <w:szCs w:val="28"/>
          <w:vertAlign w:val="subscript"/>
        </w:rPr>
        <w:t>канала №1</w:t>
      </w:r>
      <w:r w:rsidRPr="00E6531D">
        <w:rPr>
          <w:rFonts w:ascii="Times New Roman" w:hAnsi="Times New Roman" w:cs="Times New Roman"/>
          <w:sz w:val="28"/>
          <w:szCs w:val="28"/>
        </w:rPr>
        <w:t xml:space="preserve"> + </w:t>
      </w:r>
      <w:r w:rsidRPr="00E6531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6531D">
        <w:rPr>
          <w:rFonts w:ascii="Times New Roman" w:hAnsi="Times New Roman" w:cs="Times New Roman"/>
          <w:sz w:val="28"/>
          <w:szCs w:val="28"/>
          <w:vertAlign w:val="subscript"/>
        </w:rPr>
        <w:t>канала №2</w:t>
      </w:r>
      <w:r w:rsidRPr="00E6531D">
        <w:rPr>
          <w:rFonts w:ascii="Times New Roman" w:hAnsi="Times New Roman" w:cs="Times New Roman"/>
          <w:sz w:val="28"/>
          <w:szCs w:val="28"/>
        </w:rPr>
        <w:t xml:space="preserve"> +… + </w:t>
      </w:r>
      <w:r w:rsidRPr="00E6531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6531D">
        <w:rPr>
          <w:rFonts w:ascii="Times New Roman" w:hAnsi="Times New Roman" w:cs="Times New Roman"/>
          <w:sz w:val="28"/>
          <w:szCs w:val="28"/>
          <w:vertAlign w:val="subscript"/>
        </w:rPr>
        <w:t>канала №</w:t>
      </w:r>
      <w:r w:rsidRPr="00E6531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</w:p>
    <w:p w:rsidR="00BB54EE" w:rsidRPr="00E6531D" w:rsidRDefault="00BB54EE" w:rsidP="00BB54EE">
      <w:pPr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531D">
        <w:rPr>
          <w:rFonts w:ascii="Times New Roman" w:hAnsi="Times New Roman" w:cs="Times New Roman"/>
          <w:sz w:val="28"/>
          <w:szCs w:val="28"/>
        </w:rPr>
        <w:t>Где:</w:t>
      </w:r>
    </w:p>
    <w:p w:rsidR="00BB54EE" w:rsidRPr="00E6531D" w:rsidRDefault="00BB54EE" w:rsidP="00BB54EE">
      <w:pPr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531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6531D">
        <w:rPr>
          <w:rFonts w:ascii="Times New Roman" w:hAnsi="Times New Roman" w:cs="Times New Roman"/>
          <w:sz w:val="28"/>
          <w:szCs w:val="28"/>
          <w:vertAlign w:val="subscript"/>
        </w:rPr>
        <w:t xml:space="preserve">канала №1 </w:t>
      </w:r>
      <w:r w:rsidRPr="00E6531D">
        <w:rPr>
          <w:rFonts w:ascii="Times New Roman" w:hAnsi="Times New Roman" w:cs="Times New Roman"/>
          <w:sz w:val="28"/>
          <w:szCs w:val="28"/>
        </w:rPr>
        <w:t>– охват аудитории канала (носителя) №1, количество человек;</w:t>
      </w:r>
    </w:p>
    <w:p w:rsidR="00BB54EE" w:rsidRPr="00E6531D" w:rsidRDefault="00BB54EE" w:rsidP="00BB54EE">
      <w:pPr>
        <w:ind w:left="-567" w:firstLine="851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E6531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6531D">
        <w:rPr>
          <w:rFonts w:ascii="Times New Roman" w:hAnsi="Times New Roman" w:cs="Times New Roman"/>
          <w:sz w:val="28"/>
          <w:szCs w:val="28"/>
          <w:vertAlign w:val="subscript"/>
        </w:rPr>
        <w:t xml:space="preserve">канала №2 </w:t>
      </w:r>
      <w:r w:rsidRPr="00E6531D">
        <w:rPr>
          <w:rFonts w:ascii="Times New Roman" w:hAnsi="Times New Roman" w:cs="Times New Roman"/>
          <w:sz w:val="28"/>
          <w:szCs w:val="28"/>
        </w:rPr>
        <w:t>– охват аудитории канала (носителя) №2, количество человек;</w:t>
      </w:r>
    </w:p>
    <w:p w:rsidR="00BB54EE" w:rsidRPr="00E6531D" w:rsidRDefault="00BB54EE" w:rsidP="00BB54EE">
      <w:pPr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531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6531D">
        <w:rPr>
          <w:rFonts w:ascii="Times New Roman" w:hAnsi="Times New Roman" w:cs="Times New Roman"/>
          <w:sz w:val="28"/>
          <w:szCs w:val="28"/>
          <w:vertAlign w:val="subscript"/>
        </w:rPr>
        <w:t>канала №</w:t>
      </w:r>
      <w:r w:rsidRPr="00E6531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E6531D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E6531D">
        <w:rPr>
          <w:rFonts w:ascii="Times New Roman" w:hAnsi="Times New Roman" w:cs="Times New Roman"/>
          <w:sz w:val="28"/>
          <w:szCs w:val="28"/>
        </w:rPr>
        <w:t>– охват аудитории канала (носителя) №</w:t>
      </w:r>
      <w:r w:rsidRPr="00E6531D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E6531D">
        <w:rPr>
          <w:rFonts w:ascii="Times New Roman" w:hAnsi="Times New Roman" w:cs="Times New Roman"/>
          <w:sz w:val="28"/>
          <w:szCs w:val="28"/>
        </w:rPr>
        <w:t>, количество человек;</w:t>
      </w:r>
    </w:p>
    <w:p w:rsidR="00BB54EE" w:rsidRPr="00E6531D" w:rsidRDefault="00BB54EE" w:rsidP="00BB54EE">
      <w:pPr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531D">
        <w:rPr>
          <w:rFonts w:ascii="Times New Roman" w:hAnsi="Times New Roman" w:cs="Times New Roman"/>
          <w:sz w:val="28"/>
          <w:szCs w:val="28"/>
        </w:rPr>
        <w:t>n - количество каналов (носителей), использованных в информационной кампании.</w:t>
      </w:r>
    </w:p>
    <w:p w:rsidR="00BB54EE" w:rsidRPr="00E6531D" w:rsidRDefault="00BB54EE" w:rsidP="00BB54EE">
      <w:pPr>
        <w:pStyle w:val="aa"/>
        <w:numPr>
          <w:ilvl w:val="1"/>
          <w:numId w:val="21"/>
        </w:numPr>
        <w:spacing w:after="0" w:line="360" w:lineRule="auto"/>
        <w:ind w:left="-567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531D">
        <w:rPr>
          <w:rFonts w:ascii="Times New Roman" w:eastAsia="Calibri" w:hAnsi="Times New Roman" w:cs="Times New Roman"/>
          <w:sz w:val="28"/>
          <w:szCs w:val="28"/>
        </w:rPr>
        <w:t>Под охватом аудитории канала (носителя) понимается:</w:t>
      </w:r>
    </w:p>
    <w:p w:rsidR="00BB54EE" w:rsidRPr="00E6531D" w:rsidRDefault="00BB54EE" w:rsidP="00BB54EE">
      <w:pPr>
        <w:pStyle w:val="aa"/>
        <w:numPr>
          <w:ilvl w:val="2"/>
          <w:numId w:val="21"/>
        </w:numPr>
        <w:shd w:val="clear" w:color="auto" w:fill="FFFFFF"/>
        <w:spacing w:after="0" w:line="360" w:lineRule="auto"/>
        <w:ind w:left="-56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31D">
        <w:rPr>
          <w:rFonts w:ascii="Times New Roman" w:eastAsia="Times New Roman" w:hAnsi="Times New Roman" w:cs="Times New Roman"/>
          <w:sz w:val="28"/>
          <w:szCs w:val="28"/>
          <w:lang w:eastAsia="ru-RU"/>
        </w:rPr>
        <w:t>Охват аудитории в образовательных организациях (дошкольных, профессиональных, дополнительного и высшего профессионального образования) определяется как сумма числа учащихся и числа сотрудников данных организаций на основе статистических данных организации.</w:t>
      </w:r>
    </w:p>
    <w:p w:rsidR="00BB54EE" w:rsidRPr="00E6531D" w:rsidRDefault="00BB54EE" w:rsidP="00BB54EE">
      <w:pPr>
        <w:pStyle w:val="aa"/>
        <w:numPr>
          <w:ilvl w:val="2"/>
          <w:numId w:val="21"/>
        </w:numPr>
        <w:shd w:val="clear" w:color="auto" w:fill="FFFFFF"/>
        <w:spacing w:after="0" w:line="360" w:lineRule="auto"/>
        <w:ind w:left="-56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31D">
        <w:rPr>
          <w:rFonts w:ascii="Times New Roman" w:eastAsia="Times New Roman" w:hAnsi="Times New Roman" w:cs="Times New Roman"/>
          <w:sz w:val="28"/>
          <w:szCs w:val="28"/>
          <w:lang w:eastAsia="ru-RU"/>
        </w:rPr>
        <w:t>Охват аудитории в медицинских организациях, организациях социального обслуживания, культуры, физкультурно-спортивных организациях, на объектах транспортной инфраструктуры, на общественном транспорте, на торговых объектах определяется как сумма числа посетителей и числа сотрудников данных организаций (объектов) на основе статистических данных организации (объекта).</w:t>
      </w:r>
    </w:p>
    <w:p w:rsidR="00BB54EE" w:rsidRPr="00E6531D" w:rsidRDefault="00BB54EE" w:rsidP="00BB54EE">
      <w:pPr>
        <w:pStyle w:val="aa"/>
        <w:numPr>
          <w:ilvl w:val="2"/>
          <w:numId w:val="21"/>
        </w:numPr>
        <w:shd w:val="clear" w:color="auto" w:fill="FFFFFF"/>
        <w:spacing w:after="0" w:line="360" w:lineRule="auto"/>
        <w:ind w:left="-56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31D">
        <w:rPr>
          <w:rFonts w:ascii="Times New Roman" w:eastAsia="Times New Roman" w:hAnsi="Times New Roman" w:cs="Times New Roman"/>
          <w:sz w:val="28"/>
          <w:szCs w:val="28"/>
          <w:lang w:eastAsia="ru-RU"/>
        </w:rPr>
        <w:t>Охват аудитории дистанционных форм размещения информационных материалов:</w:t>
      </w:r>
    </w:p>
    <w:p w:rsidR="00BB54EE" w:rsidRPr="00E6531D" w:rsidRDefault="00BB54EE" w:rsidP="00BB54EE">
      <w:pPr>
        <w:pStyle w:val="aa"/>
        <w:shd w:val="clear" w:color="auto" w:fill="FFFFFF"/>
        <w:spacing w:after="0" w:line="360" w:lineRule="auto"/>
        <w:ind w:left="-56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31D">
        <w:rPr>
          <w:rFonts w:ascii="Times New Roman" w:eastAsia="Times New Roman" w:hAnsi="Times New Roman" w:cs="Times New Roman"/>
          <w:sz w:val="28"/>
          <w:szCs w:val="28"/>
          <w:lang w:eastAsia="ru-RU"/>
        </w:rPr>
        <w:t>- для телевидения (радио) определяется как показатель средней аудитории телеканала (радио) на основе данных из открытых источников и исследований, либо на основе данных телеканала (радио).</w:t>
      </w:r>
    </w:p>
    <w:p w:rsidR="00BB54EE" w:rsidRPr="00E6531D" w:rsidRDefault="00BB54EE" w:rsidP="00BB54EE">
      <w:pPr>
        <w:pStyle w:val="aa"/>
        <w:shd w:val="clear" w:color="auto" w:fill="FFFFFF"/>
        <w:spacing w:after="0" w:line="360" w:lineRule="auto"/>
        <w:ind w:left="-56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31D">
        <w:rPr>
          <w:rFonts w:ascii="Times New Roman" w:eastAsia="Times New Roman" w:hAnsi="Times New Roman" w:cs="Times New Roman"/>
          <w:sz w:val="28"/>
          <w:szCs w:val="28"/>
          <w:lang w:eastAsia="ru-RU"/>
        </w:rPr>
        <w:t>- для ресурсов сети Интернет определяется как показатель посещаемости ресурса на основе данных из открытых источников и исследований, либо на основе данных ресурса.</w:t>
      </w:r>
    </w:p>
    <w:p w:rsidR="00BB54EE" w:rsidRPr="00E6531D" w:rsidRDefault="00BB54EE" w:rsidP="00BB54EE">
      <w:pPr>
        <w:pStyle w:val="aa"/>
        <w:shd w:val="clear" w:color="auto" w:fill="FFFFFF"/>
        <w:spacing w:after="0" w:line="360" w:lineRule="auto"/>
        <w:ind w:left="-56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31D">
        <w:rPr>
          <w:rFonts w:ascii="Times New Roman" w:eastAsia="Times New Roman" w:hAnsi="Times New Roman" w:cs="Times New Roman"/>
          <w:sz w:val="28"/>
          <w:szCs w:val="28"/>
          <w:lang w:eastAsia="ru-RU"/>
        </w:rPr>
        <w:t>- для печатных СМИ определяется как показатель средней аудитории номера на основе выходных данных издателей.</w:t>
      </w:r>
    </w:p>
    <w:p w:rsidR="00BB54EE" w:rsidRPr="00E6531D" w:rsidRDefault="00BB54EE" w:rsidP="00BB54EE">
      <w:pPr>
        <w:pStyle w:val="aa"/>
        <w:numPr>
          <w:ilvl w:val="0"/>
          <w:numId w:val="21"/>
        </w:numPr>
        <w:shd w:val="clear" w:color="auto" w:fill="FFFFFF"/>
        <w:spacing w:after="0" w:line="360" w:lineRule="auto"/>
        <w:ind w:left="-567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5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Источники информации и регламент расчета показателя</w:t>
      </w:r>
    </w:p>
    <w:p w:rsidR="00BB54EE" w:rsidRPr="00E6531D" w:rsidRDefault="00BB54EE" w:rsidP="00BB54EE">
      <w:pPr>
        <w:pStyle w:val="aa"/>
        <w:numPr>
          <w:ilvl w:val="1"/>
          <w:numId w:val="21"/>
        </w:numPr>
        <w:shd w:val="clear" w:color="auto" w:fill="FFFFFF"/>
        <w:spacing w:after="0" w:line="360" w:lineRule="auto"/>
        <w:ind w:left="-56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Источником информации для расчета показателя в ежемесячном и годовом режиме являются данные, предоставляемые территориальными органами </w:t>
      </w:r>
      <w:proofErr w:type="spellStart"/>
      <w:r w:rsidRPr="00E6531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E65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подведомственными организациями </w:t>
      </w:r>
      <w:proofErr w:type="spellStart"/>
      <w:proofErr w:type="gramStart"/>
      <w:r w:rsidRPr="00E6531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E6531D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</w:p>
    <w:p w:rsidR="00BB54EE" w:rsidRPr="00E6531D" w:rsidRDefault="00BB54EE" w:rsidP="00BB54EE">
      <w:pPr>
        <w:pStyle w:val="aa"/>
        <w:numPr>
          <w:ilvl w:val="1"/>
          <w:numId w:val="21"/>
        </w:numPr>
        <w:shd w:val="clear" w:color="auto" w:fill="FFFFFF"/>
        <w:spacing w:after="0" w:line="360" w:lineRule="auto"/>
        <w:ind w:left="-56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3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показателя:</w:t>
      </w:r>
    </w:p>
    <w:p w:rsidR="00BB54EE" w:rsidRPr="00E6531D" w:rsidRDefault="00BB54EE" w:rsidP="00BB54EE">
      <w:pPr>
        <w:shd w:val="clear" w:color="auto" w:fill="FFFFFF"/>
        <w:spacing w:after="0" w:line="360" w:lineRule="auto"/>
        <w:ind w:left="-56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31D">
        <w:rPr>
          <w:rFonts w:ascii="Times New Roman" w:eastAsia="Times New Roman" w:hAnsi="Times New Roman" w:cs="Times New Roman"/>
          <w:sz w:val="28"/>
          <w:szCs w:val="28"/>
          <w:lang w:eastAsia="ru-RU"/>
        </w:rPr>
        <w:t>- с годовой периодичностью осуществляется не позднее 1-го числа календарного месяца, следующего за отчетным периодом</w:t>
      </w:r>
    </w:p>
    <w:p w:rsidR="00BB54EE" w:rsidRDefault="00BB54EE" w:rsidP="00BB54EE">
      <w:pPr>
        <w:shd w:val="clear" w:color="auto" w:fill="FFFFFF"/>
        <w:spacing w:after="0" w:line="360" w:lineRule="auto"/>
        <w:ind w:left="-56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31D">
        <w:rPr>
          <w:rFonts w:ascii="Times New Roman" w:eastAsia="Times New Roman" w:hAnsi="Times New Roman" w:cs="Times New Roman"/>
          <w:sz w:val="28"/>
          <w:szCs w:val="28"/>
          <w:lang w:eastAsia="ru-RU"/>
        </w:rPr>
        <w:t>- с ежемесячной периодичностью осуществляется не позднее 1-го числа календарного месяца, следующего за отчетным периодом.</w:t>
      </w:r>
    </w:p>
    <w:p w:rsidR="001D13D2" w:rsidRDefault="001D13D2" w:rsidP="00BB54EE">
      <w:pPr>
        <w:shd w:val="clear" w:color="auto" w:fill="FFFFFF"/>
        <w:spacing w:after="0" w:line="360" w:lineRule="auto"/>
        <w:ind w:left="-56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3D2" w:rsidRDefault="001D13D2" w:rsidP="00BB54EE">
      <w:pPr>
        <w:shd w:val="clear" w:color="auto" w:fill="FFFFFF"/>
        <w:spacing w:after="0" w:line="360" w:lineRule="auto"/>
        <w:ind w:left="-56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3D2" w:rsidRDefault="001D13D2" w:rsidP="00BB54EE">
      <w:pPr>
        <w:shd w:val="clear" w:color="auto" w:fill="FFFFFF"/>
        <w:spacing w:after="0" w:line="360" w:lineRule="auto"/>
        <w:ind w:left="-56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3D2" w:rsidRDefault="001D13D2" w:rsidP="00BB54EE">
      <w:pPr>
        <w:shd w:val="clear" w:color="auto" w:fill="FFFFFF"/>
        <w:spacing w:after="0" w:line="360" w:lineRule="auto"/>
        <w:ind w:left="-56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3D2" w:rsidRDefault="001D13D2" w:rsidP="00BB54EE">
      <w:pPr>
        <w:shd w:val="clear" w:color="auto" w:fill="FFFFFF"/>
        <w:spacing w:after="0" w:line="360" w:lineRule="auto"/>
        <w:ind w:left="-56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3D2" w:rsidRDefault="001D13D2" w:rsidP="00BB54EE">
      <w:pPr>
        <w:shd w:val="clear" w:color="auto" w:fill="FFFFFF"/>
        <w:spacing w:after="0" w:line="360" w:lineRule="auto"/>
        <w:ind w:left="-56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3D2" w:rsidRDefault="001D13D2" w:rsidP="00BB54EE">
      <w:pPr>
        <w:shd w:val="clear" w:color="auto" w:fill="FFFFFF"/>
        <w:spacing w:after="0" w:line="360" w:lineRule="auto"/>
        <w:ind w:left="-56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3D2" w:rsidRDefault="001D13D2" w:rsidP="00BB54EE">
      <w:pPr>
        <w:shd w:val="clear" w:color="auto" w:fill="FFFFFF"/>
        <w:spacing w:after="0" w:line="360" w:lineRule="auto"/>
        <w:ind w:left="-567"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13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2</w:t>
      </w:r>
    </w:p>
    <w:p w:rsidR="001D13D2" w:rsidRDefault="001D13D2" w:rsidP="001D13D2">
      <w:pPr>
        <w:shd w:val="clear" w:color="auto" w:fill="FFFFFF"/>
        <w:spacing w:after="0" w:line="360" w:lineRule="auto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13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ИСТОЧНИКИ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ДАННЫХ</w:t>
      </w:r>
      <w:r w:rsidRPr="001D13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ДЛЯ ИЗМЕРЕНИЯ</w:t>
      </w:r>
    </w:p>
    <w:p w:rsidR="001D13D2" w:rsidRDefault="001D13D2" w:rsidP="00EE5DB4">
      <w:pPr>
        <w:shd w:val="clear" w:color="auto" w:fill="FFFFFF"/>
        <w:spacing w:after="0" w:line="360" w:lineRule="auto"/>
        <w:ind w:left="-567" w:right="-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13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ОХВАТА НАСЕЛЕНИЯ ИНФОРМАЦИОННЫМИ МАТЕРИАЛАМИ</w:t>
      </w:r>
      <w:r w:rsidR="006A60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5A63EF" w:rsidRPr="005A63EF" w:rsidRDefault="005A63EF" w:rsidP="00EE5DB4">
      <w:pPr>
        <w:shd w:val="clear" w:color="auto" w:fill="FFFFFF"/>
        <w:spacing w:after="0" w:line="360" w:lineRule="auto"/>
        <w:ind w:left="-567" w:right="-143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bookmarkStart w:id="0" w:name="_GoBack"/>
      <w:bookmarkEnd w:id="0"/>
    </w:p>
    <w:p w:rsidR="006A60B3" w:rsidRPr="006A60B3" w:rsidRDefault="001D13D2" w:rsidP="00EE5DB4">
      <w:pPr>
        <w:pStyle w:val="aa"/>
        <w:numPr>
          <w:ilvl w:val="0"/>
          <w:numId w:val="25"/>
        </w:numPr>
        <w:ind w:right="-14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A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размещению в печатных СМИ </w:t>
      </w:r>
      <w:r w:rsidR="006A60B3" w:rsidRPr="006A60B3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данные официального тиража из доступных источников</w:t>
      </w:r>
      <w:r w:rsidR="005A63EF" w:rsidRPr="005A63EF">
        <w:rPr>
          <w:rFonts w:ascii="Times New Roman" w:eastAsia="Times New Roman" w:hAnsi="Times New Roman" w:cs="Times New Roman"/>
          <w:sz w:val="28"/>
          <w:szCs w:val="28"/>
          <w:lang w:eastAsia="ru-RU"/>
        </w:rPr>
        <w:t>*</w:t>
      </w:r>
      <w:r w:rsidR="006A60B3" w:rsidRPr="006A60B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A60B3" w:rsidRPr="006E1DD5" w:rsidRDefault="006A60B3" w:rsidP="00EE5DB4">
      <w:pPr>
        <w:pStyle w:val="aa"/>
        <w:numPr>
          <w:ilvl w:val="0"/>
          <w:numId w:val="24"/>
        </w:numPr>
        <w:ind w:right="-14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выходные данные </w:t>
      </w:r>
      <w:r w:rsidR="006E1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конкретного </w:t>
      </w:r>
      <w:r w:rsidR="005A63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печатного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СМИ</w:t>
      </w:r>
      <w:r w:rsidR="006E1DD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E1DD5" w:rsidRPr="006E1DD5" w:rsidRDefault="006E1DD5" w:rsidP="00EE5DB4">
      <w:pPr>
        <w:pStyle w:val="aa"/>
        <w:numPr>
          <w:ilvl w:val="0"/>
          <w:numId w:val="24"/>
        </w:numPr>
        <w:ind w:right="-14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 соответствующего СМИ;</w:t>
      </w:r>
    </w:p>
    <w:p w:rsidR="006E1DD5" w:rsidRPr="006E1DD5" w:rsidRDefault="006E1DD5" w:rsidP="00EE5DB4">
      <w:pPr>
        <w:pStyle w:val="aa"/>
        <w:numPr>
          <w:ilvl w:val="0"/>
          <w:numId w:val="24"/>
        </w:numPr>
        <w:ind w:right="-14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Медиалогия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2" w:history="1">
        <w:r w:rsidRPr="00E55AEC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https://www.mlg.ru/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A60B3" w:rsidRDefault="006A60B3" w:rsidP="00EE5DB4">
      <w:pPr>
        <w:ind w:right="-14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A60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Далее тираж умножается на принятый в PR-практике уменьшающий коэффициент – 0,</w:t>
      </w:r>
      <w:r w:rsidR="006E1DD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4</w:t>
      </w:r>
      <w:r w:rsidRPr="006A60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(если объем публикации менее ½ полосы) либо 0,</w:t>
      </w:r>
      <w:r w:rsidR="006E1DD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6</w:t>
      </w:r>
      <w:r w:rsidRPr="006A60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(если объем публикации – ½ полосы и более).</w:t>
      </w:r>
    </w:p>
    <w:p w:rsidR="006E1DD5" w:rsidRDefault="006E1DD5" w:rsidP="00EE5DB4">
      <w:pPr>
        <w:pStyle w:val="aa"/>
        <w:numPr>
          <w:ilvl w:val="0"/>
          <w:numId w:val="25"/>
        </w:numPr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размещению в электронных СМИ – данные по </w:t>
      </w:r>
      <w:r w:rsidR="00EE5D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ежедневному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количеству пользователей данного СМИ на основании</w:t>
      </w:r>
      <w:r w:rsidR="005A63EF" w:rsidRPr="005A63EF">
        <w:rPr>
          <w:rFonts w:ascii="Times New Roman" w:eastAsia="Times New Roman" w:hAnsi="Times New Roman" w:cs="Times New Roman"/>
          <w:sz w:val="28"/>
          <w:szCs w:val="28"/>
          <w:lang w:eastAsia="ru-RU"/>
        </w:rPr>
        <w:t>*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E5DB4" w:rsidRDefault="00EE5DB4" w:rsidP="00EE5DB4">
      <w:pPr>
        <w:pStyle w:val="aa"/>
        <w:numPr>
          <w:ilvl w:val="0"/>
          <w:numId w:val="30"/>
        </w:numPr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3" w:history="1">
        <w:r w:rsidRPr="00E55AEC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https://metrika.yandex.ru/</w:t>
        </w:r>
      </w:hyperlink>
    </w:p>
    <w:p w:rsidR="00EE5DB4" w:rsidRDefault="00EE5DB4" w:rsidP="00EE5DB4">
      <w:pPr>
        <w:pStyle w:val="aa"/>
        <w:numPr>
          <w:ilvl w:val="0"/>
          <w:numId w:val="30"/>
        </w:numPr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4" w:history="1">
        <w:r w:rsidRPr="00E55AEC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https://analytics.google.com/</w:t>
        </w:r>
      </w:hyperlink>
    </w:p>
    <w:p w:rsidR="00EE5DB4" w:rsidRDefault="00EE5DB4" w:rsidP="00EE5DB4">
      <w:pPr>
        <w:pStyle w:val="aa"/>
        <w:numPr>
          <w:ilvl w:val="0"/>
          <w:numId w:val="30"/>
        </w:numPr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5" w:history="1">
        <w:r w:rsidRPr="00E55AEC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https://www.mlg.ru/</w:t>
        </w:r>
      </w:hyperlink>
    </w:p>
    <w:p w:rsidR="00EE5DB4" w:rsidRDefault="00EE5DB4" w:rsidP="00EE5DB4">
      <w:pPr>
        <w:pStyle w:val="aa"/>
        <w:numPr>
          <w:ilvl w:val="0"/>
          <w:numId w:val="30"/>
        </w:numPr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6" w:history="1">
        <w:r w:rsidRPr="00E55AEC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https://www.liveinternet.ru/</w:t>
        </w:r>
      </w:hyperlink>
    </w:p>
    <w:p w:rsidR="00EE5DB4" w:rsidRDefault="005A63EF" w:rsidP="005A63EF">
      <w:pPr>
        <w:pStyle w:val="aa"/>
        <w:numPr>
          <w:ilvl w:val="0"/>
          <w:numId w:val="30"/>
        </w:numPr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7" w:history="1">
        <w:r w:rsidRPr="00E55AEC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https://www.similarweb.com/ru/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E1DD5" w:rsidRPr="006E1DD5" w:rsidRDefault="006E1DD5" w:rsidP="00EE5DB4">
      <w:pPr>
        <w:ind w:right="-14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E1DD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Далее охват умножается на приняты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й</w:t>
      </w:r>
      <w:r w:rsidRPr="006E1DD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 PR-пр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актике уменьшающий коэффициент – 0,3.</w:t>
      </w:r>
    </w:p>
    <w:p w:rsidR="006A60B3" w:rsidRPr="006A60B3" w:rsidRDefault="006A60B3" w:rsidP="00EE5DB4">
      <w:pPr>
        <w:pStyle w:val="aa"/>
        <w:numPr>
          <w:ilvl w:val="0"/>
          <w:numId w:val="25"/>
        </w:numPr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размещению на ТВ и радио</w:t>
      </w:r>
      <w:r w:rsidR="005A63EF" w:rsidRPr="005A63EF">
        <w:rPr>
          <w:rFonts w:ascii="Times New Roman" w:eastAsia="Times New Roman" w:hAnsi="Times New Roman" w:cs="Times New Roman"/>
          <w:sz w:val="28"/>
          <w:szCs w:val="28"/>
          <w:lang w:eastAsia="ru-RU"/>
        </w:rPr>
        <w:t>*</w:t>
      </w:r>
      <w:r w:rsidRPr="006A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6E1DD5" w:rsidRDefault="006E1DD5" w:rsidP="00EE5DB4">
      <w:pPr>
        <w:pStyle w:val="aa"/>
        <w:numPr>
          <w:ilvl w:val="0"/>
          <w:numId w:val="26"/>
        </w:numPr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DD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«</w:t>
      </w:r>
      <w:proofErr w:type="spellStart"/>
      <w:r w:rsidRPr="006E1DD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Медиалогия</w:t>
      </w:r>
      <w:proofErr w:type="spellEnd"/>
      <w:r w:rsidRPr="006E1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8" w:history="1">
        <w:r w:rsidRPr="00E55AEC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https://www.mlg.ru/</w:t>
        </w:r>
      </w:hyperlink>
    </w:p>
    <w:p w:rsidR="006E1DD5" w:rsidRPr="006E1DD5" w:rsidRDefault="006E1DD5" w:rsidP="00EE5DB4">
      <w:pPr>
        <w:pStyle w:val="aa"/>
        <w:numPr>
          <w:ilvl w:val="0"/>
          <w:numId w:val="26"/>
        </w:numPr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по охватам от соответствующих служб телерадиокомпаний.</w:t>
      </w:r>
    </w:p>
    <w:p w:rsidR="005A63EF" w:rsidRDefault="006E1DD5" w:rsidP="00EE5DB4">
      <w:pPr>
        <w:ind w:right="-14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E1DD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сли хронометраж программы составляет от 30 сек до 5 мин, то для </w:t>
      </w:r>
      <w:r w:rsidRPr="006E1DD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расчетов используется аудитория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минуты</w:t>
      </w:r>
      <w:r w:rsidRPr="006E1DD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</w:p>
    <w:p w:rsidR="005A63EF" w:rsidRDefault="006A60B3" w:rsidP="00EE5DB4">
      <w:pPr>
        <w:ind w:right="-14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E1DD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Если хронометраж программы </w:t>
      </w:r>
      <w:r w:rsidR="006E1DD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составляет более 5 мин, то </w:t>
      </w:r>
      <w:r w:rsidRPr="006E1DD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для расчетов использует</w:t>
      </w:r>
      <w:r w:rsidR="006E1DD5" w:rsidRPr="006E1DD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ся</w:t>
      </w:r>
      <w:r w:rsidRPr="006E1DD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аудитори</w:t>
      </w:r>
      <w:r w:rsidR="006E1DD5" w:rsidRPr="006E1DD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</w:t>
      </w:r>
      <w:r w:rsidRPr="006E1DD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часа.</w:t>
      </w:r>
      <w:r w:rsidR="006E1DD5" w:rsidRPr="006E1DD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1D13D2" w:rsidRPr="006E1DD5" w:rsidRDefault="006E1DD5" w:rsidP="00EE5DB4">
      <w:pPr>
        <w:ind w:right="-14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E1DD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Далее данные по аудитории</w:t>
      </w:r>
      <w:r w:rsidR="006A60B3" w:rsidRPr="006E1DD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умножа</w:t>
      </w:r>
      <w:r w:rsidRPr="006E1DD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ю</w:t>
      </w:r>
      <w:r w:rsidR="006A60B3" w:rsidRPr="006E1DD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тся на принятый в PR-практике уменьшающий коэффициент – 0,9.</w:t>
      </w:r>
    </w:p>
    <w:p w:rsidR="00EE5DB4" w:rsidRDefault="00EE5DB4" w:rsidP="00EE5DB4">
      <w:pPr>
        <w:pStyle w:val="aa"/>
        <w:numPr>
          <w:ilvl w:val="0"/>
          <w:numId w:val="25"/>
        </w:numPr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размещению и </w:t>
      </w:r>
      <w:r w:rsidR="001D13D2" w:rsidRPr="006E1DD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продвижению в социальных сетях:</w:t>
      </w:r>
      <w:r w:rsidR="006E1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1DD5" w:rsidRPr="006E1DD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5A63EF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оличество подписчиков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5A63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друзей/участников группы, ленты </w:t>
      </w:r>
      <w:proofErr w:type="gramStart"/>
      <w:r w:rsidR="006E1DD5" w:rsidRPr="006E1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="006E1DD5" w:rsidRPr="006E1DD5">
        <w:rPr>
          <w:rFonts w:ascii="Times New Roman" w:eastAsia="Times New Roman" w:hAnsi="Times New Roman" w:cs="Times New Roman"/>
          <w:sz w:val="28"/>
          <w:szCs w:val="28"/>
          <w:lang w:eastAsia="ru-RU"/>
        </w:rPr>
        <w:t>ккаун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которых размещен материал</w:t>
      </w:r>
      <w:r w:rsidRPr="00EE5D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</w:t>
      </w:r>
      <w:r w:rsidR="005A63EF" w:rsidRPr="005A63EF">
        <w:rPr>
          <w:rFonts w:ascii="Times New Roman" w:eastAsia="Times New Roman" w:hAnsi="Times New Roman" w:cs="Times New Roman"/>
          <w:sz w:val="28"/>
          <w:szCs w:val="28"/>
          <w:lang w:eastAsia="ru-RU"/>
        </w:rPr>
        <w:t>*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E5DB4" w:rsidRDefault="00EE5DB4" w:rsidP="00EE5DB4">
      <w:pPr>
        <w:pStyle w:val="aa"/>
        <w:numPr>
          <w:ilvl w:val="0"/>
          <w:numId w:val="29"/>
        </w:numPr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9" w:history="1">
        <w:r w:rsidRPr="00E55AEC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https://br-analytics.ru/</w:t>
        </w:r>
      </w:hyperlink>
    </w:p>
    <w:p w:rsidR="00EE5DB4" w:rsidRDefault="00EE5DB4" w:rsidP="00EE5DB4">
      <w:pPr>
        <w:pStyle w:val="aa"/>
        <w:numPr>
          <w:ilvl w:val="0"/>
          <w:numId w:val="29"/>
        </w:numPr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0" w:history="1">
        <w:r w:rsidRPr="00E55AEC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https://www.mlg.ru/</w:t>
        </w:r>
      </w:hyperlink>
    </w:p>
    <w:p w:rsidR="006E1DD5" w:rsidRPr="00EE5DB4" w:rsidRDefault="00EE5DB4" w:rsidP="00EE5DB4">
      <w:pPr>
        <w:pStyle w:val="aa"/>
        <w:numPr>
          <w:ilvl w:val="0"/>
          <w:numId w:val="29"/>
        </w:numPr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D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дополнительного продвижения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подтвержденный </w:t>
      </w:r>
      <w:r w:rsidRPr="00EE5DB4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 от подрядчика.</w:t>
      </w:r>
    </w:p>
    <w:p w:rsidR="006E1DD5" w:rsidRPr="00EE5DB4" w:rsidRDefault="006E1DD5" w:rsidP="00EE5DB4">
      <w:pPr>
        <w:ind w:left="360" w:right="-14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E5DB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 расчете аудитории социальных сетей уменьшающих коэффициентов не используется.</w:t>
      </w:r>
    </w:p>
    <w:p w:rsidR="001D13D2" w:rsidRDefault="001D13D2" w:rsidP="00EE5DB4">
      <w:pPr>
        <w:pStyle w:val="aa"/>
        <w:numPr>
          <w:ilvl w:val="0"/>
          <w:numId w:val="25"/>
        </w:numPr>
        <w:shd w:val="clear" w:color="auto" w:fill="FFFFFF"/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мероприятий, проводимых офлайн - количество участников мероприятия (подсчитывается при регистрации непосредственно на мероприятии).</w:t>
      </w:r>
    </w:p>
    <w:p w:rsidR="001D13D2" w:rsidRDefault="001D13D2" w:rsidP="00EE5DB4">
      <w:pPr>
        <w:pStyle w:val="aa"/>
        <w:numPr>
          <w:ilvl w:val="0"/>
          <w:numId w:val="25"/>
        </w:numPr>
        <w:shd w:val="clear" w:color="auto" w:fill="FFFFFF"/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мероприятий, проводимых онлайн либо в гибридной форме (офлайн + подключение части участников онлайн) – суммарное количество участников</w:t>
      </w:r>
      <w:r w:rsidR="006A60B3">
        <w:rPr>
          <w:rFonts w:ascii="Times New Roman" w:eastAsia="Times New Roman" w:hAnsi="Times New Roman" w:cs="Times New Roman"/>
          <w:sz w:val="28"/>
          <w:szCs w:val="28"/>
          <w:lang w:eastAsia="ru-RU"/>
        </w:rPr>
        <w:t>.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одсчитывается при регистрации (офлайн) и при подключении (онлайн).</w:t>
      </w:r>
    </w:p>
    <w:p w:rsidR="001D13D2" w:rsidRDefault="006A60B3" w:rsidP="00EE5DB4">
      <w:pPr>
        <w:pStyle w:val="aa"/>
        <w:numPr>
          <w:ilvl w:val="0"/>
          <w:numId w:val="25"/>
        </w:numPr>
        <w:shd w:val="clear" w:color="auto" w:fill="FFFFFF"/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н</w:t>
      </w:r>
      <w:r w:rsidR="001D13D2">
        <w:rPr>
          <w:rFonts w:ascii="Times New Roman" w:eastAsia="Times New Roman" w:hAnsi="Times New Roman" w:cs="Times New Roman"/>
          <w:sz w:val="28"/>
          <w:szCs w:val="28"/>
          <w:lang w:eastAsia="ru-RU"/>
        </w:rPr>
        <w:t>аружн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D13D2" w:rsidRPr="001D1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13D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реклам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1D1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13D2" w:rsidRPr="001D1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выгрузка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набранным </w:t>
      </w:r>
      <w:r w:rsidR="001D13D2" w:rsidRPr="001D13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1D1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онтактам от </w:t>
      </w:r>
      <w:proofErr w:type="spellStart"/>
      <w:r w:rsidR="001D13D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рекламоразмещателя</w:t>
      </w:r>
      <w:proofErr w:type="spellEnd"/>
      <w:r w:rsidR="001D13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D13D2" w:rsidRDefault="005A63EF" w:rsidP="00EE5DB4">
      <w:pPr>
        <w:pStyle w:val="aa"/>
        <w:numPr>
          <w:ilvl w:val="0"/>
          <w:numId w:val="25"/>
        </w:numPr>
        <w:shd w:val="clear" w:color="auto" w:fill="FFFFFF"/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6A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раздач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материалов</w:t>
      </w:r>
      <w:r w:rsidR="006A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1D13D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ромо-персонал</w:t>
      </w:r>
      <w:r w:rsidR="006A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</w:t>
      </w:r>
      <w:r w:rsidR="001D1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6A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подтвержденные </w:t>
      </w:r>
      <w:r w:rsidR="001D13D2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отчеты от с</w:t>
      </w:r>
      <w:r w:rsidR="006A60B3">
        <w:rPr>
          <w:rFonts w:ascii="Times New Roman" w:eastAsia="Times New Roman" w:hAnsi="Times New Roman" w:cs="Times New Roman"/>
          <w:sz w:val="28"/>
          <w:szCs w:val="28"/>
          <w:lang w:eastAsia="ru-RU"/>
        </w:rPr>
        <w:t>оответствующих подрядчиков</w:t>
      </w:r>
      <w:r w:rsidR="001D13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D13D2" w:rsidRDefault="006A60B3" w:rsidP="00EE5DB4">
      <w:pPr>
        <w:pStyle w:val="aa"/>
        <w:numPr>
          <w:ilvl w:val="0"/>
          <w:numId w:val="25"/>
        </w:numPr>
        <w:shd w:val="clear" w:color="auto" w:fill="FFFFFF"/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Спецм</w:t>
      </w:r>
      <w:r w:rsidR="001D13D2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атериалы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(плакаты, транспаранты, аудио- и видеоролики и т.п.)</w:t>
      </w:r>
      <w:r w:rsidR="001D1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размещенные в рамках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проведения </w:t>
      </w:r>
      <w:r w:rsidR="001D13D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городских мероприятий (фестивали, праздники, Дни города и т.п.)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1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проходимость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конкретного мероприятия/городской или иной площадки за период размещения материалов. </w:t>
      </w:r>
    </w:p>
    <w:p w:rsidR="005A63EF" w:rsidRDefault="005A63EF" w:rsidP="005A63EF">
      <w:pPr>
        <w:shd w:val="clear" w:color="auto" w:fill="FFFFFF"/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3EF" w:rsidRPr="005A63EF" w:rsidRDefault="005A63EF" w:rsidP="005A63EF">
      <w:pPr>
        <w:shd w:val="clear" w:color="auto" w:fill="FFFFFF"/>
        <w:spacing w:after="0" w:line="360" w:lineRule="auto"/>
        <w:ind w:right="-143" w:firstLine="708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5A63EF">
        <w:rPr>
          <w:rFonts w:ascii="Times New Roman" w:eastAsia="Times New Roman" w:hAnsi="Times New Roman" w:cs="Times New Roman"/>
          <w:i/>
          <w:lang w:eastAsia="ru-RU"/>
        </w:rPr>
        <w:t>*Допускается любой из предложенных источников/способов подсчета.</w:t>
      </w:r>
    </w:p>
    <w:p w:rsidR="001D13D2" w:rsidRPr="00E6531D" w:rsidRDefault="001D13D2" w:rsidP="00BB54EE">
      <w:pPr>
        <w:shd w:val="clear" w:color="auto" w:fill="FFFFFF"/>
        <w:spacing w:after="0" w:line="360" w:lineRule="auto"/>
        <w:ind w:left="-56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531D" w:rsidRDefault="00E6531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EA48A2" w:rsidRPr="00E6531D" w:rsidRDefault="00EA48A2" w:rsidP="00ED0505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E6531D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1D13D2">
        <w:rPr>
          <w:rFonts w:ascii="Times New Roman" w:hAnsi="Times New Roman" w:cs="Times New Roman"/>
          <w:b/>
          <w:sz w:val="28"/>
          <w:szCs w:val="28"/>
        </w:rPr>
        <w:t>3</w:t>
      </w:r>
    </w:p>
    <w:p w:rsidR="00EA48A2" w:rsidRPr="00E6531D" w:rsidRDefault="00EA48A2" w:rsidP="00ED0505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531D">
        <w:rPr>
          <w:rFonts w:ascii="Times New Roman" w:hAnsi="Times New Roman" w:cs="Times New Roman"/>
          <w:b/>
          <w:sz w:val="28"/>
          <w:szCs w:val="28"/>
        </w:rPr>
        <w:t>ЕЖЕМЕСЯЧНЫЙ ОТЧЕТ ПО ПРОЕКТУ «САНПРОСВЕТ» по название региона:</w:t>
      </w:r>
    </w:p>
    <w:tbl>
      <w:tblPr>
        <w:tblStyle w:val="a9"/>
        <w:tblW w:w="9595" w:type="dxa"/>
        <w:tblLook w:val="04A0" w:firstRow="1" w:lastRow="0" w:firstColumn="1" w:lastColumn="0" w:noHBand="0" w:noVBand="1"/>
      </w:tblPr>
      <w:tblGrid>
        <w:gridCol w:w="7083"/>
        <w:gridCol w:w="2512"/>
      </w:tblGrid>
      <w:tr w:rsidR="00BB54EE" w:rsidRPr="00E6531D" w:rsidTr="001D13D2">
        <w:trPr>
          <w:trHeight w:val="1241"/>
        </w:trPr>
        <w:tc>
          <w:tcPr>
            <w:tcW w:w="9595" w:type="dxa"/>
            <w:gridSpan w:val="2"/>
            <w:vAlign w:val="center"/>
          </w:tcPr>
          <w:p w:rsidR="00EA48A2" w:rsidRPr="00E6531D" w:rsidRDefault="00EA48A2" w:rsidP="00ED050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531D">
              <w:rPr>
                <w:rFonts w:ascii="Times New Roman" w:hAnsi="Times New Roman" w:cs="Times New Roman"/>
                <w:b/>
                <w:sz w:val="28"/>
                <w:szCs w:val="28"/>
              </w:rPr>
              <w:t>НОВОСТИ ПРОЕКТА «САНПРОСВЕТ», ОПУБЛИКОВАННЫЕ НА ЛОКАЛЬНЫХ САЙТАХ ТЕРРИТОРИАЛЬНЫХ УПРАВЛЕНИЙ*</w:t>
            </w:r>
          </w:p>
          <w:p w:rsidR="00EA48A2" w:rsidRPr="00E6531D" w:rsidRDefault="00EA48A2" w:rsidP="00ED050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</w:p>
          <w:p w:rsidR="00EA48A2" w:rsidRPr="00E6531D" w:rsidRDefault="00EA48A2" w:rsidP="006D45FB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531D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*</w:t>
            </w:r>
            <w:proofErr w:type="gramStart"/>
            <w:r w:rsidR="006D45FB" w:rsidRPr="00E6531D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В</w:t>
            </w:r>
            <w:proofErr w:type="gramEnd"/>
            <w:r w:rsidRPr="00E6531D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 данном блоке необходимо указывать ссылки и даты публикаций новостей, перепечатанных из раздела САНПРОСВЕТ, за период отчетного календарного месяца</w:t>
            </w:r>
          </w:p>
        </w:tc>
      </w:tr>
      <w:tr w:rsidR="00BB54EE" w:rsidRPr="00E6531D" w:rsidTr="001D13D2">
        <w:trPr>
          <w:trHeight w:val="619"/>
        </w:trPr>
        <w:tc>
          <w:tcPr>
            <w:tcW w:w="7083" w:type="dxa"/>
          </w:tcPr>
          <w:p w:rsidR="00EA48A2" w:rsidRPr="00E6531D" w:rsidRDefault="00EA48A2" w:rsidP="00ED050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48A2" w:rsidRPr="00E6531D" w:rsidRDefault="00EA48A2" w:rsidP="00ED050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31D">
              <w:rPr>
                <w:rFonts w:ascii="Times New Roman" w:hAnsi="Times New Roman" w:cs="Times New Roman"/>
                <w:sz w:val="28"/>
                <w:szCs w:val="28"/>
              </w:rPr>
              <w:t>Ссылка на опубликованную новость на локальном сайте территориального управления</w:t>
            </w:r>
          </w:p>
        </w:tc>
        <w:tc>
          <w:tcPr>
            <w:tcW w:w="2512" w:type="dxa"/>
          </w:tcPr>
          <w:p w:rsidR="00EA48A2" w:rsidRPr="00E6531D" w:rsidRDefault="00EA48A2" w:rsidP="00ED050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31D">
              <w:rPr>
                <w:rFonts w:ascii="Times New Roman" w:hAnsi="Times New Roman" w:cs="Times New Roman"/>
                <w:sz w:val="28"/>
                <w:szCs w:val="28"/>
              </w:rPr>
              <w:t>Дата публикации новости на локальном сайте территориального управления</w:t>
            </w:r>
          </w:p>
        </w:tc>
      </w:tr>
      <w:tr w:rsidR="00BB54EE" w:rsidRPr="00E6531D" w:rsidTr="001D13D2">
        <w:trPr>
          <w:trHeight w:val="619"/>
        </w:trPr>
        <w:tc>
          <w:tcPr>
            <w:tcW w:w="7083" w:type="dxa"/>
          </w:tcPr>
          <w:p w:rsidR="00EA48A2" w:rsidRPr="00E6531D" w:rsidRDefault="00EA48A2" w:rsidP="00ED050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2" w:type="dxa"/>
          </w:tcPr>
          <w:p w:rsidR="00EA48A2" w:rsidRPr="00E6531D" w:rsidRDefault="00EA48A2" w:rsidP="00ED050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54EE" w:rsidRPr="00E6531D" w:rsidTr="001D13D2">
        <w:trPr>
          <w:trHeight w:val="619"/>
        </w:trPr>
        <w:tc>
          <w:tcPr>
            <w:tcW w:w="7083" w:type="dxa"/>
          </w:tcPr>
          <w:p w:rsidR="00EA48A2" w:rsidRPr="00E6531D" w:rsidRDefault="00EA48A2" w:rsidP="00ED050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2" w:type="dxa"/>
          </w:tcPr>
          <w:p w:rsidR="00EA48A2" w:rsidRPr="00E6531D" w:rsidRDefault="00EA48A2" w:rsidP="00ED050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54EE" w:rsidRPr="00E6531D" w:rsidTr="001D13D2">
        <w:trPr>
          <w:trHeight w:val="619"/>
        </w:trPr>
        <w:tc>
          <w:tcPr>
            <w:tcW w:w="7083" w:type="dxa"/>
          </w:tcPr>
          <w:p w:rsidR="00EA48A2" w:rsidRPr="00E6531D" w:rsidRDefault="00EA48A2" w:rsidP="00ED050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2" w:type="dxa"/>
          </w:tcPr>
          <w:p w:rsidR="00EA48A2" w:rsidRPr="00E6531D" w:rsidRDefault="00EA48A2" w:rsidP="00ED050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457D" w:rsidRPr="00E6531D" w:rsidTr="001D13D2">
        <w:trPr>
          <w:trHeight w:val="619"/>
        </w:trPr>
        <w:tc>
          <w:tcPr>
            <w:tcW w:w="7083" w:type="dxa"/>
          </w:tcPr>
          <w:p w:rsidR="00EA48A2" w:rsidRPr="00E6531D" w:rsidRDefault="00EA48A2" w:rsidP="00ED050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2" w:type="dxa"/>
          </w:tcPr>
          <w:p w:rsidR="00EA48A2" w:rsidRPr="00E6531D" w:rsidRDefault="00EA48A2" w:rsidP="00ED050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A48A2" w:rsidRPr="00E6531D" w:rsidRDefault="00EA48A2" w:rsidP="00ED0505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9630" w:type="dxa"/>
        <w:tblLook w:val="04A0" w:firstRow="1" w:lastRow="0" w:firstColumn="1" w:lastColumn="0" w:noHBand="0" w:noVBand="1"/>
      </w:tblPr>
      <w:tblGrid>
        <w:gridCol w:w="7083"/>
        <w:gridCol w:w="2547"/>
      </w:tblGrid>
      <w:tr w:rsidR="00BB54EE" w:rsidRPr="00E6531D" w:rsidTr="001D13D2">
        <w:trPr>
          <w:trHeight w:val="1086"/>
        </w:trPr>
        <w:tc>
          <w:tcPr>
            <w:tcW w:w="9630" w:type="dxa"/>
            <w:gridSpan w:val="2"/>
            <w:vAlign w:val="center"/>
          </w:tcPr>
          <w:p w:rsidR="00EA48A2" w:rsidRPr="00E6531D" w:rsidRDefault="00EA48A2" w:rsidP="00ED050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53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ЛОКАЛЬНЫЕ НОВОСТИ ПО ТЕМАТИКЕ ПРОЕКТА «САНПРОСВЕТ», ОПУБЛИКОВАННЫЕ </w:t>
            </w:r>
          </w:p>
          <w:p w:rsidR="00EA48A2" w:rsidRPr="00E6531D" w:rsidRDefault="00EA48A2" w:rsidP="00ED050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531D">
              <w:rPr>
                <w:rFonts w:ascii="Times New Roman" w:hAnsi="Times New Roman" w:cs="Times New Roman"/>
                <w:b/>
                <w:sz w:val="28"/>
                <w:szCs w:val="28"/>
              </w:rPr>
              <w:t>НА САЙТАХ ТЕРРИТОРИАЛЬНЫХ УПРАВЛЕНИЙ*</w:t>
            </w:r>
          </w:p>
          <w:p w:rsidR="00EA48A2" w:rsidRPr="00E6531D" w:rsidRDefault="00EA48A2" w:rsidP="00ED050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A48A2" w:rsidRPr="00E6531D" w:rsidRDefault="00EA48A2" w:rsidP="006D45FB">
            <w:pPr>
              <w:spacing w:line="276" w:lineRule="auto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E6531D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*</w:t>
            </w:r>
            <w:proofErr w:type="gramStart"/>
            <w:r w:rsidR="006D45FB" w:rsidRPr="00E6531D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В</w:t>
            </w:r>
            <w:proofErr w:type="gramEnd"/>
            <w:r w:rsidRPr="00E6531D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 данном блоке необходимо указывать ссылки и даты публикаций новостей, подготовленных территориальными управлениями согласно локальной повестке каждого региона, за период отчетного календарного месяца</w:t>
            </w:r>
          </w:p>
        </w:tc>
      </w:tr>
      <w:tr w:rsidR="00BB54EE" w:rsidRPr="00E6531D" w:rsidTr="001D13D2">
        <w:trPr>
          <w:trHeight w:val="542"/>
        </w:trPr>
        <w:tc>
          <w:tcPr>
            <w:tcW w:w="7083" w:type="dxa"/>
          </w:tcPr>
          <w:p w:rsidR="00EA48A2" w:rsidRPr="00E6531D" w:rsidRDefault="00EA48A2" w:rsidP="00ED050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48A2" w:rsidRPr="00E6531D" w:rsidRDefault="00EA48A2" w:rsidP="00ED050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31D">
              <w:rPr>
                <w:rFonts w:ascii="Times New Roman" w:hAnsi="Times New Roman" w:cs="Times New Roman"/>
                <w:sz w:val="28"/>
                <w:szCs w:val="28"/>
              </w:rPr>
              <w:t>Ссылка на опубликованную новость на локальном сайте территориального управления</w:t>
            </w:r>
          </w:p>
        </w:tc>
        <w:tc>
          <w:tcPr>
            <w:tcW w:w="2547" w:type="dxa"/>
          </w:tcPr>
          <w:p w:rsidR="00EA48A2" w:rsidRPr="00E6531D" w:rsidRDefault="00EA48A2" w:rsidP="00ED050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31D">
              <w:rPr>
                <w:rFonts w:ascii="Times New Roman" w:hAnsi="Times New Roman" w:cs="Times New Roman"/>
                <w:sz w:val="28"/>
                <w:szCs w:val="28"/>
              </w:rPr>
              <w:t>Дата публикации новости на локальном сайте территориального управления</w:t>
            </w:r>
          </w:p>
        </w:tc>
      </w:tr>
      <w:tr w:rsidR="00BB54EE" w:rsidRPr="00E6531D" w:rsidTr="001D13D2">
        <w:trPr>
          <w:trHeight w:val="542"/>
        </w:trPr>
        <w:tc>
          <w:tcPr>
            <w:tcW w:w="7083" w:type="dxa"/>
          </w:tcPr>
          <w:p w:rsidR="00EA48A2" w:rsidRPr="00E6531D" w:rsidRDefault="00EA48A2" w:rsidP="00ED050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7" w:type="dxa"/>
          </w:tcPr>
          <w:p w:rsidR="00EA48A2" w:rsidRPr="00E6531D" w:rsidRDefault="00EA48A2" w:rsidP="00ED050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A48A2" w:rsidRPr="00E6531D" w:rsidRDefault="00EA48A2" w:rsidP="00ED0505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9630" w:type="dxa"/>
        <w:tblLook w:val="04A0" w:firstRow="1" w:lastRow="0" w:firstColumn="1" w:lastColumn="0" w:noHBand="0" w:noVBand="1"/>
      </w:tblPr>
      <w:tblGrid>
        <w:gridCol w:w="6789"/>
        <w:gridCol w:w="2841"/>
      </w:tblGrid>
      <w:tr w:rsidR="00BB54EE" w:rsidRPr="00E6531D" w:rsidTr="001D13D2">
        <w:trPr>
          <w:trHeight w:val="1086"/>
        </w:trPr>
        <w:tc>
          <w:tcPr>
            <w:tcW w:w="9630" w:type="dxa"/>
            <w:gridSpan w:val="2"/>
            <w:vAlign w:val="center"/>
          </w:tcPr>
          <w:p w:rsidR="00EA48A2" w:rsidRPr="00E6531D" w:rsidRDefault="00EA48A2" w:rsidP="00ED050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531D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ИНФОРМАЦИЯ О ПРОВЕДЕННЫХ СОБЫТИЯХ И</w:t>
            </w:r>
            <w:r w:rsidR="006D45FB" w:rsidRPr="00E6531D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 w:rsidRPr="00E6531D">
              <w:rPr>
                <w:rFonts w:ascii="Times New Roman" w:hAnsi="Times New Roman" w:cs="Times New Roman"/>
                <w:b/>
                <w:sz w:val="28"/>
                <w:szCs w:val="28"/>
              </w:rPr>
              <w:t>ИЛИ МЕРОПРИЯТИЯХ ПО ТЕМАТИКЕ ПРОЕКТА «САНПРОСВЕТ» В РЕГИОНЕ*</w:t>
            </w:r>
          </w:p>
          <w:p w:rsidR="00EA48A2" w:rsidRPr="00E6531D" w:rsidRDefault="00EA48A2" w:rsidP="00ED050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A48A2" w:rsidRPr="00E6531D" w:rsidRDefault="00EA48A2" w:rsidP="006D45FB">
            <w:pPr>
              <w:spacing w:line="276" w:lineRule="auto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E6531D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*</w:t>
            </w:r>
            <w:proofErr w:type="gramStart"/>
            <w:r w:rsidR="006D45FB" w:rsidRPr="00E6531D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В</w:t>
            </w:r>
            <w:proofErr w:type="gramEnd"/>
            <w:r w:rsidRPr="00E6531D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 данном блоке необходимо давать краткое описание проведенных мероприятий, посвященных санитарно-гигиеническому просвещению граждан, и даты таких событий</w:t>
            </w:r>
            <w:r w:rsidR="006D45FB" w:rsidRPr="00E6531D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/</w:t>
            </w:r>
            <w:r w:rsidRPr="00E6531D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мероприятий в рамках отчетного календарного месяца</w:t>
            </w:r>
          </w:p>
        </w:tc>
      </w:tr>
      <w:tr w:rsidR="00BB54EE" w:rsidRPr="00E6531D" w:rsidTr="001D13D2">
        <w:trPr>
          <w:trHeight w:val="542"/>
        </w:trPr>
        <w:tc>
          <w:tcPr>
            <w:tcW w:w="7083" w:type="dxa"/>
          </w:tcPr>
          <w:p w:rsidR="00EA48A2" w:rsidRPr="00E6531D" w:rsidRDefault="00EA48A2" w:rsidP="00ED050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48A2" w:rsidRPr="00E6531D" w:rsidRDefault="00EA48A2" w:rsidP="006D45F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31D">
              <w:rPr>
                <w:rFonts w:ascii="Times New Roman" w:hAnsi="Times New Roman" w:cs="Times New Roman"/>
                <w:sz w:val="28"/>
                <w:szCs w:val="28"/>
              </w:rPr>
              <w:t>Краткое описание события</w:t>
            </w:r>
            <w:r w:rsidR="006D45FB" w:rsidRPr="00E653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 w:rsidRPr="00E6531D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547" w:type="dxa"/>
          </w:tcPr>
          <w:p w:rsidR="00EA48A2" w:rsidRPr="00E6531D" w:rsidRDefault="00EA48A2" w:rsidP="006D45F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31D">
              <w:rPr>
                <w:rFonts w:ascii="Times New Roman" w:hAnsi="Times New Roman" w:cs="Times New Roman"/>
                <w:sz w:val="28"/>
                <w:szCs w:val="28"/>
              </w:rPr>
              <w:t>Дата события</w:t>
            </w:r>
            <w:r w:rsidR="006D45FB" w:rsidRPr="00E653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 w:rsidRPr="00E6531D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</w:tr>
      <w:tr w:rsidR="00B0457D" w:rsidRPr="00E6531D" w:rsidTr="001D13D2">
        <w:trPr>
          <w:trHeight w:val="542"/>
        </w:trPr>
        <w:tc>
          <w:tcPr>
            <w:tcW w:w="7083" w:type="dxa"/>
          </w:tcPr>
          <w:p w:rsidR="00EA48A2" w:rsidRPr="00E6531D" w:rsidRDefault="00EA48A2" w:rsidP="00ED050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7" w:type="dxa"/>
          </w:tcPr>
          <w:p w:rsidR="00EA48A2" w:rsidRPr="00E6531D" w:rsidRDefault="00EA48A2" w:rsidP="00ED050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A48A2" w:rsidRPr="00E6531D" w:rsidRDefault="00EA48A2" w:rsidP="00ED0505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9630" w:type="dxa"/>
        <w:tblLook w:val="04A0" w:firstRow="1" w:lastRow="0" w:firstColumn="1" w:lastColumn="0" w:noHBand="0" w:noVBand="1"/>
      </w:tblPr>
      <w:tblGrid>
        <w:gridCol w:w="6789"/>
        <w:gridCol w:w="2841"/>
      </w:tblGrid>
      <w:tr w:rsidR="00BB54EE" w:rsidRPr="00E6531D" w:rsidTr="001D13D2">
        <w:trPr>
          <w:trHeight w:val="1086"/>
        </w:trPr>
        <w:tc>
          <w:tcPr>
            <w:tcW w:w="9630" w:type="dxa"/>
            <w:gridSpan w:val="2"/>
            <w:vAlign w:val="center"/>
          </w:tcPr>
          <w:p w:rsidR="00EA48A2" w:rsidRPr="00E6531D" w:rsidRDefault="00EA48A2" w:rsidP="00ED050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531D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ИНФОРМАЦИЯ О ПАРТНЕРСКОЙ АКТИВНОСТИ ПО ТЕМАТИКЕ ПРОЕКТА «САНПРОСВЕТ» В РЕГИОНЕ*</w:t>
            </w:r>
          </w:p>
          <w:p w:rsidR="00EA48A2" w:rsidRPr="00E6531D" w:rsidRDefault="00EA48A2" w:rsidP="00ED050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A48A2" w:rsidRPr="00E6531D" w:rsidRDefault="00EA48A2" w:rsidP="006D45FB">
            <w:pPr>
              <w:spacing w:line="276" w:lineRule="auto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E6531D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*</w:t>
            </w:r>
            <w:proofErr w:type="gramStart"/>
            <w:r w:rsidR="006D45FB" w:rsidRPr="00E6531D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В</w:t>
            </w:r>
            <w:proofErr w:type="gramEnd"/>
            <w:r w:rsidRPr="00E6531D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 данном блоке необходимо предоставлять краткое описание проведенных партнерских мероприятий или программ в рамках проекта САНПРОСВЕТ, и даты таких событий</w:t>
            </w:r>
            <w:r w:rsidR="006D45FB" w:rsidRPr="00E6531D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/</w:t>
            </w:r>
            <w:r w:rsidRPr="00E6531D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мероприятий в рамках отчетного календарного месяца</w:t>
            </w:r>
          </w:p>
        </w:tc>
      </w:tr>
      <w:tr w:rsidR="00BB54EE" w:rsidRPr="00E6531D" w:rsidTr="001D13D2">
        <w:trPr>
          <w:trHeight w:val="542"/>
        </w:trPr>
        <w:tc>
          <w:tcPr>
            <w:tcW w:w="7083" w:type="dxa"/>
          </w:tcPr>
          <w:p w:rsidR="00EA48A2" w:rsidRPr="00E6531D" w:rsidRDefault="00EA48A2" w:rsidP="00ED050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48A2" w:rsidRPr="00E6531D" w:rsidRDefault="00EA48A2" w:rsidP="006D45F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31D">
              <w:rPr>
                <w:rFonts w:ascii="Times New Roman" w:hAnsi="Times New Roman" w:cs="Times New Roman"/>
                <w:sz w:val="28"/>
                <w:szCs w:val="28"/>
              </w:rPr>
              <w:t>Краткое описание события</w:t>
            </w:r>
            <w:r w:rsidR="006D45FB" w:rsidRPr="00E653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 w:rsidRPr="00E6531D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547" w:type="dxa"/>
          </w:tcPr>
          <w:p w:rsidR="00EA48A2" w:rsidRPr="00E6531D" w:rsidRDefault="00EA48A2" w:rsidP="006D45F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31D">
              <w:rPr>
                <w:rFonts w:ascii="Times New Roman" w:hAnsi="Times New Roman" w:cs="Times New Roman"/>
                <w:sz w:val="28"/>
                <w:szCs w:val="28"/>
              </w:rPr>
              <w:t>Дата события</w:t>
            </w:r>
            <w:r w:rsidR="006D45FB" w:rsidRPr="00E653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 w:rsidRPr="00E6531D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</w:tr>
      <w:tr w:rsidR="00B0457D" w:rsidRPr="00E6531D" w:rsidTr="001D13D2">
        <w:trPr>
          <w:trHeight w:val="542"/>
        </w:trPr>
        <w:tc>
          <w:tcPr>
            <w:tcW w:w="7083" w:type="dxa"/>
          </w:tcPr>
          <w:p w:rsidR="00EA48A2" w:rsidRPr="00E6531D" w:rsidRDefault="00EA48A2" w:rsidP="00ED050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7" w:type="dxa"/>
          </w:tcPr>
          <w:p w:rsidR="00EA48A2" w:rsidRPr="00E6531D" w:rsidRDefault="00EA48A2" w:rsidP="00ED050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A48A2" w:rsidRPr="00E6531D" w:rsidRDefault="00EA48A2" w:rsidP="00ED0505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9630" w:type="dxa"/>
        <w:tblLook w:val="04A0" w:firstRow="1" w:lastRow="0" w:firstColumn="1" w:lastColumn="0" w:noHBand="0" w:noVBand="1"/>
      </w:tblPr>
      <w:tblGrid>
        <w:gridCol w:w="6789"/>
        <w:gridCol w:w="2841"/>
      </w:tblGrid>
      <w:tr w:rsidR="00BB54EE" w:rsidRPr="00E6531D" w:rsidTr="001D13D2">
        <w:trPr>
          <w:trHeight w:val="1086"/>
        </w:trPr>
        <w:tc>
          <w:tcPr>
            <w:tcW w:w="9630" w:type="dxa"/>
            <w:gridSpan w:val="2"/>
            <w:vAlign w:val="center"/>
          </w:tcPr>
          <w:p w:rsidR="00EA48A2" w:rsidRPr="00E6531D" w:rsidRDefault="00EA48A2" w:rsidP="00ED050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531D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ИНФОРМАЦИЯ О РАБОТЕ СО СМИ ПО ТЕМАТИКЕ ПРОЕКТА «САНПРОСВЕТ» В РЕГИОНЕ*</w:t>
            </w:r>
          </w:p>
          <w:p w:rsidR="00EA48A2" w:rsidRPr="00E6531D" w:rsidRDefault="00EA48A2" w:rsidP="00ED050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A48A2" w:rsidRPr="00E6531D" w:rsidRDefault="00EA48A2" w:rsidP="006D45FB">
            <w:pPr>
              <w:spacing w:line="276" w:lineRule="auto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E6531D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*</w:t>
            </w:r>
            <w:proofErr w:type="gramStart"/>
            <w:r w:rsidR="006D45FB" w:rsidRPr="00E6531D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В</w:t>
            </w:r>
            <w:proofErr w:type="gramEnd"/>
            <w:r w:rsidRPr="00E6531D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 данном блоке необходимо предоставлять ссылки на эфиры/публикации в СМИ по тематике проекта САНПРОСВЕТ, а также давать краткое описание (название СМИ, программы) и указывать даты эфиров/публикаций в рамках отчетного календарного месяца</w:t>
            </w:r>
          </w:p>
        </w:tc>
      </w:tr>
      <w:tr w:rsidR="00BB54EE" w:rsidRPr="00E6531D" w:rsidTr="001D13D2">
        <w:trPr>
          <w:trHeight w:val="542"/>
        </w:trPr>
        <w:tc>
          <w:tcPr>
            <w:tcW w:w="7083" w:type="dxa"/>
          </w:tcPr>
          <w:p w:rsidR="00EA48A2" w:rsidRPr="00E6531D" w:rsidRDefault="00EA48A2" w:rsidP="00ED050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48A2" w:rsidRPr="00E6531D" w:rsidRDefault="00EA48A2" w:rsidP="006D45F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31D">
              <w:rPr>
                <w:rFonts w:ascii="Times New Roman" w:hAnsi="Times New Roman" w:cs="Times New Roman"/>
                <w:sz w:val="28"/>
                <w:szCs w:val="28"/>
              </w:rPr>
              <w:t>Краткое описание события</w:t>
            </w:r>
            <w:r w:rsidR="006D45FB" w:rsidRPr="00E653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 w:rsidRPr="00E6531D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547" w:type="dxa"/>
          </w:tcPr>
          <w:p w:rsidR="00EA48A2" w:rsidRPr="00E6531D" w:rsidRDefault="00EA48A2" w:rsidP="006D45F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31D">
              <w:rPr>
                <w:rFonts w:ascii="Times New Roman" w:hAnsi="Times New Roman" w:cs="Times New Roman"/>
                <w:sz w:val="28"/>
                <w:szCs w:val="28"/>
              </w:rPr>
              <w:t>Дата события</w:t>
            </w:r>
            <w:r w:rsidR="006D45FB" w:rsidRPr="00E653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 w:rsidRPr="00E6531D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</w:tr>
      <w:tr w:rsidR="00EA48A2" w:rsidRPr="00E6531D" w:rsidTr="001D13D2">
        <w:trPr>
          <w:trHeight w:val="542"/>
        </w:trPr>
        <w:tc>
          <w:tcPr>
            <w:tcW w:w="7083" w:type="dxa"/>
          </w:tcPr>
          <w:p w:rsidR="00EA48A2" w:rsidRPr="00E6531D" w:rsidRDefault="00EA48A2" w:rsidP="00ED050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7" w:type="dxa"/>
          </w:tcPr>
          <w:p w:rsidR="00EA48A2" w:rsidRPr="00E6531D" w:rsidRDefault="00EA48A2" w:rsidP="00ED050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A48A2" w:rsidRPr="00E6531D" w:rsidRDefault="00EA48A2" w:rsidP="00ED0505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9630" w:type="dxa"/>
        <w:tblLook w:val="04A0" w:firstRow="1" w:lastRow="0" w:firstColumn="1" w:lastColumn="0" w:noHBand="0" w:noVBand="1"/>
      </w:tblPr>
      <w:tblGrid>
        <w:gridCol w:w="6789"/>
        <w:gridCol w:w="2841"/>
      </w:tblGrid>
      <w:tr w:rsidR="00BB54EE" w:rsidRPr="00E6531D" w:rsidTr="001D13D2">
        <w:trPr>
          <w:trHeight w:val="1356"/>
        </w:trPr>
        <w:tc>
          <w:tcPr>
            <w:tcW w:w="9630" w:type="dxa"/>
            <w:gridSpan w:val="2"/>
            <w:vAlign w:val="center"/>
          </w:tcPr>
          <w:p w:rsidR="00EA48A2" w:rsidRPr="00E6531D" w:rsidRDefault="00EA48A2" w:rsidP="00ED050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531D">
              <w:rPr>
                <w:rFonts w:ascii="Times New Roman" w:hAnsi="Times New Roman" w:cs="Times New Roman"/>
                <w:b/>
                <w:sz w:val="28"/>
                <w:szCs w:val="28"/>
              </w:rPr>
              <w:t>ДАННЫЕ ОБ ОБЩЕМ ОХВАТЕ НАСЕЛЕНИЯ ИНФОРМАЦИОННЫМИ МАТЕРИАЛАМИ ПРОЕКТА «</w:t>
            </w:r>
            <w:proofErr w:type="gramStart"/>
            <w:r w:rsidRPr="00E6531D">
              <w:rPr>
                <w:rFonts w:ascii="Times New Roman" w:hAnsi="Times New Roman" w:cs="Times New Roman"/>
                <w:b/>
                <w:sz w:val="28"/>
                <w:szCs w:val="28"/>
              </w:rPr>
              <w:t>САНПРОСВЕТ»*</w:t>
            </w:r>
            <w:proofErr w:type="gramEnd"/>
          </w:p>
          <w:p w:rsidR="00EA48A2" w:rsidRPr="00E6531D" w:rsidRDefault="00EA48A2" w:rsidP="00ED050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A48A2" w:rsidRPr="00E6531D" w:rsidRDefault="00EA48A2" w:rsidP="006D45FB">
            <w:pPr>
              <w:spacing w:line="276" w:lineRule="auto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E6531D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*</w:t>
            </w:r>
            <w:proofErr w:type="gramStart"/>
            <w:r w:rsidR="006D45FB" w:rsidRPr="00E6531D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В</w:t>
            </w:r>
            <w:proofErr w:type="gramEnd"/>
            <w:r w:rsidRPr="00E6531D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 данном блоке необходимо привести цифры по достигнутым суммарным охватам населения информационными материалами проекта САНПРОСВЕТ за отчетный календарный месяц</w:t>
            </w:r>
          </w:p>
        </w:tc>
      </w:tr>
      <w:tr w:rsidR="00BB54EE" w:rsidRPr="00E6531D" w:rsidTr="001D13D2">
        <w:trPr>
          <w:trHeight w:val="347"/>
        </w:trPr>
        <w:tc>
          <w:tcPr>
            <w:tcW w:w="7083" w:type="dxa"/>
          </w:tcPr>
          <w:p w:rsidR="00EA48A2" w:rsidRPr="00E6531D" w:rsidRDefault="00EA48A2" w:rsidP="00ED050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48A2" w:rsidRPr="00E6531D" w:rsidRDefault="00EA48A2" w:rsidP="006D45F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31D">
              <w:rPr>
                <w:rFonts w:ascii="Times New Roman" w:hAnsi="Times New Roman" w:cs="Times New Roman"/>
                <w:sz w:val="28"/>
                <w:szCs w:val="28"/>
              </w:rPr>
              <w:t>Краткое описание события</w:t>
            </w:r>
            <w:r w:rsidR="006D45FB" w:rsidRPr="00E653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 w:rsidRPr="00E6531D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547" w:type="dxa"/>
          </w:tcPr>
          <w:p w:rsidR="00EA48A2" w:rsidRPr="00E6531D" w:rsidRDefault="00EA48A2" w:rsidP="006D45F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531D">
              <w:rPr>
                <w:rFonts w:ascii="Times New Roman" w:hAnsi="Times New Roman" w:cs="Times New Roman"/>
                <w:sz w:val="28"/>
                <w:szCs w:val="28"/>
              </w:rPr>
              <w:t>Дата события</w:t>
            </w:r>
            <w:r w:rsidR="006D45FB" w:rsidRPr="00E653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 w:rsidRPr="00E6531D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</w:tr>
      <w:tr w:rsidR="00BB54EE" w:rsidRPr="00E6531D" w:rsidTr="001D13D2">
        <w:trPr>
          <w:trHeight w:val="676"/>
        </w:trPr>
        <w:tc>
          <w:tcPr>
            <w:tcW w:w="7083" w:type="dxa"/>
          </w:tcPr>
          <w:p w:rsidR="00EA48A2" w:rsidRPr="00E6531D" w:rsidRDefault="00EA48A2" w:rsidP="00ED050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7" w:type="dxa"/>
          </w:tcPr>
          <w:p w:rsidR="00EA48A2" w:rsidRPr="00E6531D" w:rsidRDefault="00EA48A2" w:rsidP="00ED050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54EE" w:rsidRPr="00E6531D" w:rsidTr="001D13D2">
        <w:trPr>
          <w:trHeight w:val="676"/>
        </w:trPr>
        <w:tc>
          <w:tcPr>
            <w:tcW w:w="7083" w:type="dxa"/>
          </w:tcPr>
          <w:p w:rsidR="00EA48A2" w:rsidRPr="00E6531D" w:rsidRDefault="00EA48A2" w:rsidP="00ED050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7" w:type="dxa"/>
          </w:tcPr>
          <w:p w:rsidR="00EA48A2" w:rsidRPr="00E6531D" w:rsidRDefault="00EA48A2" w:rsidP="00ED050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54EE" w:rsidRPr="00E6531D" w:rsidTr="001D13D2">
        <w:trPr>
          <w:trHeight w:val="2509"/>
        </w:trPr>
        <w:tc>
          <w:tcPr>
            <w:tcW w:w="9630" w:type="dxa"/>
            <w:gridSpan w:val="2"/>
          </w:tcPr>
          <w:p w:rsidR="00EA48A2" w:rsidRPr="00E6531D" w:rsidRDefault="00EA48A2" w:rsidP="00ED0505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531D">
              <w:rPr>
                <w:rFonts w:ascii="Times New Roman" w:hAnsi="Times New Roman" w:cs="Times New Roman"/>
                <w:b/>
                <w:sz w:val="28"/>
                <w:szCs w:val="28"/>
              </w:rPr>
              <w:t>КОММЕНТАРИИ</w:t>
            </w:r>
            <w:r w:rsidR="006D45FB" w:rsidRPr="00E6531D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 w:rsidRPr="00E6531D">
              <w:rPr>
                <w:rFonts w:ascii="Times New Roman" w:hAnsi="Times New Roman" w:cs="Times New Roman"/>
                <w:b/>
                <w:sz w:val="28"/>
                <w:szCs w:val="28"/>
              </w:rPr>
              <w:t>ВОПРОСЫ</w:t>
            </w:r>
          </w:p>
          <w:p w:rsidR="00EA48A2" w:rsidRPr="00E6531D" w:rsidRDefault="00EA48A2" w:rsidP="00ED0505">
            <w:pPr>
              <w:spacing w:line="276" w:lineRule="auto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E6531D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В этом блоке </w:t>
            </w:r>
            <w:r w:rsidR="006D45FB" w:rsidRPr="00E6531D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в</w:t>
            </w:r>
            <w:r w:rsidRPr="00E6531D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ы можете задать свой вопрос относительно проекта САНПРОСВЕТ, дать комментарий </w:t>
            </w:r>
            <w:r w:rsidRPr="00E6531D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br/>
              <w:t>к информации, представленной выше</w:t>
            </w:r>
            <w:r w:rsidR="006D45FB" w:rsidRPr="00E6531D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.</w:t>
            </w:r>
          </w:p>
          <w:p w:rsidR="00EA48A2" w:rsidRPr="00E6531D" w:rsidRDefault="00EA48A2" w:rsidP="00ED0505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A48A2" w:rsidRPr="00E6531D" w:rsidRDefault="00EA48A2" w:rsidP="00ED0505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A48A2" w:rsidRPr="00E6531D" w:rsidRDefault="00EA48A2" w:rsidP="00ED0505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A48A2" w:rsidRPr="00E6531D" w:rsidRDefault="00EA48A2" w:rsidP="00ED0505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A48A2" w:rsidRPr="00E6531D" w:rsidRDefault="00EA48A2" w:rsidP="00ED0505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A48A2" w:rsidRPr="00E6531D" w:rsidRDefault="00EA48A2" w:rsidP="00ED0505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A48A2" w:rsidRPr="00E6531D" w:rsidRDefault="00EA48A2" w:rsidP="00ED0505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A48A2" w:rsidRPr="00E6531D" w:rsidRDefault="00EA48A2" w:rsidP="00ED0505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A48A2" w:rsidRPr="00E6531D" w:rsidRDefault="00EA48A2" w:rsidP="00ED050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A48A2" w:rsidRPr="00E6531D" w:rsidRDefault="00EA48A2" w:rsidP="00ED050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6531D">
        <w:rPr>
          <w:rFonts w:ascii="Times New Roman" w:hAnsi="Times New Roman" w:cs="Times New Roman"/>
          <w:sz w:val="28"/>
          <w:szCs w:val="28"/>
        </w:rPr>
        <w:t>Адрес: &lt;sanprosvet_rospotrebnadzor@internet.ru&gt;</w:t>
      </w:r>
    </w:p>
    <w:p w:rsidR="00EA48A2" w:rsidRPr="00E6531D" w:rsidRDefault="00EA48A2" w:rsidP="00ED050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6531D">
        <w:rPr>
          <w:rFonts w:ascii="Times New Roman" w:hAnsi="Times New Roman" w:cs="Times New Roman"/>
          <w:sz w:val="28"/>
          <w:szCs w:val="28"/>
        </w:rPr>
        <w:t>На</w:t>
      </w:r>
      <w:r w:rsidR="00E00686" w:rsidRPr="00E6531D">
        <w:rPr>
          <w:rFonts w:ascii="Times New Roman" w:hAnsi="Times New Roman" w:cs="Times New Roman"/>
          <w:sz w:val="28"/>
          <w:szCs w:val="28"/>
        </w:rPr>
        <w:t xml:space="preserve">звание файла: Ежемесячный </w:t>
      </w:r>
      <w:proofErr w:type="spellStart"/>
      <w:r w:rsidR="00E00686" w:rsidRPr="00E6531D">
        <w:rPr>
          <w:rFonts w:ascii="Times New Roman" w:hAnsi="Times New Roman" w:cs="Times New Roman"/>
          <w:sz w:val="28"/>
          <w:szCs w:val="28"/>
        </w:rPr>
        <w:t>отчет_</w:t>
      </w:r>
      <w:r w:rsidRPr="00E6531D">
        <w:rPr>
          <w:rFonts w:ascii="Times New Roman" w:hAnsi="Times New Roman" w:cs="Times New Roman"/>
          <w:sz w:val="28"/>
          <w:szCs w:val="28"/>
        </w:rPr>
        <w:t>СВЕРДЛОВСКАЯ</w:t>
      </w:r>
      <w:proofErr w:type="spellEnd"/>
      <w:r w:rsidRPr="00E6531D">
        <w:rPr>
          <w:rFonts w:ascii="Times New Roman" w:hAnsi="Times New Roman" w:cs="Times New Roman"/>
          <w:sz w:val="28"/>
          <w:szCs w:val="28"/>
        </w:rPr>
        <w:t xml:space="preserve"> ОБЛАСТЬ (название </w:t>
      </w:r>
      <w:proofErr w:type="gramStart"/>
      <w:r w:rsidRPr="00E6531D">
        <w:rPr>
          <w:rFonts w:ascii="Times New Roman" w:hAnsi="Times New Roman" w:cs="Times New Roman"/>
          <w:sz w:val="28"/>
          <w:szCs w:val="28"/>
        </w:rPr>
        <w:t>региона)</w:t>
      </w:r>
      <w:r w:rsidR="00E00686" w:rsidRPr="00E6531D">
        <w:rPr>
          <w:rFonts w:ascii="Times New Roman" w:hAnsi="Times New Roman" w:cs="Times New Roman"/>
          <w:sz w:val="28"/>
          <w:szCs w:val="28"/>
        </w:rPr>
        <w:t>_</w:t>
      </w:r>
      <w:proofErr w:type="gramEnd"/>
      <w:r w:rsidR="00E00686" w:rsidRPr="00E6531D">
        <w:rPr>
          <w:rFonts w:ascii="Times New Roman" w:hAnsi="Times New Roman" w:cs="Times New Roman"/>
          <w:sz w:val="28"/>
          <w:szCs w:val="28"/>
        </w:rPr>
        <w:t>апрель (период)</w:t>
      </w:r>
    </w:p>
    <w:p w:rsidR="00FE0372" w:rsidRPr="00E6531D" w:rsidRDefault="00FE0372" w:rsidP="00ED0505">
      <w:pPr>
        <w:spacing w:after="0" w:line="276" w:lineRule="auto"/>
        <w:jc w:val="both"/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</w:pPr>
    </w:p>
    <w:p w:rsidR="00A21DC8" w:rsidRPr="00E6531D" w:rsidRDefault="00A21DC8" w:rsidP="00ED050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21DC8" w:rsidRPr="00E6531D" w:rsidSect="0071668E">
      <w:foot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5DB4" w:rsidRDefault="00EE5DB4" w:rsidP="00FF0486">
      <w:pPr>
        <w:spacing w:after="0" w:line="240" w:lineRule="auto"/>
      </w:pPr>
      <w:r>
        <w:separator/>
      </w:r>
    </w:p>
  </w:endnote>
  <w:endnote w:type="continuationSeparator" w:id="0">
    <w:p w:rsidR="00EE5DB4" w:rsidRDefault="00EE5DB4" w:rsidP="00FF04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82658139"/>
      <w:docPartObj>
        <w:docPartGallery w:val="Page Numbers (Bottom of Page)"/>
        <w:docPartUnique/>
      </w:docPartObj>
    </w:sdtPr>
    <w:sdtContent>
      <w:p w:rsidR="00EE5DB4" w:rsidRDefault="00EE5DB4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63EF">
          <w:rPr>
            <w:noProof/>
          </w:rPr>
          <w:t>15</w:t>
        </w:r>
        <w:r>
          <w:fldChar w:fldCharType="end"/>
        </w:r>
      </w:p>
    </w:sdtContent>
  </w:sdt>
  <w:p w:rsidR="00EE5DB4" w:rsidRDefault="00EE5DB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5DB4" w:rsidRDefault="00EE5DB4" w:rsidP="00FF0486">
      <w:pPr>
        <w:spacing w:after="0" w:line="240" w:lineRule="auto"/>
      </w:pPr>
      <w:r>
        <w:separator/>
      </w:r>
    </w:p>
  </w:footnote>
  <w:footnote w:type="continuationSeparator" w:id="0">
    <w:p w:rsidR="00EE5DB4" w:rsidRDefault="00EE5DB4" w:rsidP="00FF04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E2B6D"/>
    <w:multiLevelType w:val="hybridMultilevel"/>
    <w:tmpl w:val="5F22FB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6E039A"/>
    <w:multiLevelType w:val="hybridMultilevel"/>
    <w:tmpl w:val="CF8494BA"/>
    <w:lvl w:ilvl="0" w:tplc="4056A7F4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00CEC"/>
    <w:multiLevelType w:val="hybridMultilevel"/>
    <w:tmpl w:val="14067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BA774F"/>
    <w:multiLevelType w:val="hybridMultilevel"/>
    <w:tmpl w:val="B3927B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06FF4"/>
    <w:multiLevelType w:val="hybridMultilevel"/>
    <w:tmpl w:val="7AE6278C"/>
    <w:lvl w:ilvl="0" w:tplc="FE0832EA">
      <w:start w:val="2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711EF6"/>
    <w:multiLevelType w:val="hybridMultilevel"/>
    <w:tmpl w:val="FB743C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72516C"/>
    <w:multiLevelType w:val="hybridMultilevel"/>
    <w:tmpl w:val="BEBCAE6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DCE278A"/>
    <w:multiLevelType w:val="hybridMultilevel"/>
    <w:tmpl w:val="16D696A8"/>
    <w:lvl w:ilvl="0" w:tplc="FE0832EA">
      <w:start w:val="2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A47AA9"/>
    <w:multiLevelType w:val="hybridMultilevel"/>
    <w:tmpl w:val="1BFE3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1D7090"/>
    <w:multiLevelType w:val="hybridMultilevel"/>
    <w:tmpl w:val="2D80D31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81F2E1E"/>
    <w:multiLevelType w:val="hybridMultilevel"/>
    <w:tmpl w:val="E0466F0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3E740D"/>
    <w:multiLevelType w:val="hybridMultilevel"/>
    <w:tmpl w:val="ABFEE4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B5C34"/>
    <w:multiLevelType w:val="hybridMultilevel"/>
    <w:tmpl w:val="0D643936"/>
    <w:lvl w:ilvl="0" w:tplc="FE0832EA">
      <w:start w:val="2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2C1AD9"/>
    <w:multiLevelType w:val="hybridMultilevel"/>
    <w:tmpl w:val="5AC4988C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4" w15:restartNumberingAfterBreak="0">
    <w:nsid w:val="4785068B"/>
    <w:multiLevelType w:val="hybridMultilevel"/>
    <w:tmpl w:val="8C1A5B5A"/>
    <w:lvl w:ilvl="0" w:tplc="FE0832EA">
      <w:start w:val="2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94380A"/>
    <w:multiLevelType w:val="hybridMultilevel"/>
    <w:tmpl w:val="73748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8E7FA7"/>
    <w:multiLevelType w:val="hybridMultilevel"/>
    <w:tmpl w:val="B75A6DA0"/>
    <w:lvl w:ilvl="0" w:tplc="4056A7F4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C17079"/>
    <w:multiLevelType w:val="hybridMultilevel"/>
    <w:tmpl w:val="72E2B20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AD52AF"/>
    <w:multiLevelType w:val="hybridMultilevel"/>
    <w:tmpl w:val="90B613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762F09"/>
    <w:multiLevelType w:val="hybridMultilevel"/>
    <w:tmpl w:val="4D4E32C0"/>
    <w:lvl w:ilvl="0" w:tplc="FE0832EA">
      <w:start w:val="2"/>
      <w:numFmt w:val="bullet"/>
      <w:lvlText w:val="•"/>
      <w:lvlJc w:val="left"/>
      <w:pPr>
        <w:ind w:left="142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71F0D58"/>
    <w:multiLevelType w:val="hybridMultilevel"/>
    <w:tmpl w:val="36D286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DC05C7"/>
    <w:multiLevelType w:val="hybridMultilevel"/>
    <w:tmpl w:val="3FA29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797A21"/>
    <w:multiLevelType w:val="hybridMultilevel"/>
    <w:tmpl w:val="36B64844"/>
    <w:lvl w:ilvl="0" w:tplc="FE0832EA">
      <w:start w:val="2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FE60EE"/>
    <w:multiLevelType w:val="hybridMultilevel"/>
    <w:tmpl w:val="F1AAAD40"/>
    <w:lvl w:ilvl="0" w:tplc="FE0832EA">
      <w:start w:val="2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B25D94"/>
    <w:multiLevelType w:val="hybridMultilevel"/>
    <w:tmpl w:val="6E7ADB5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4C1139D"/>
    <w:multiLevelType w:val="hybridMultilevel"/>
    <w:tmpl w:val="4B7421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8093E"/>
    <w:multiLevelType w:val="hybridMultilevel"/>
    <w:tmpl w:val="8E4EC8C0"/>
    <w:lvl w:ilvl="0" w:tplc="FE0832EA">
      <w:start w:val="2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BD0220"/>
    <w:multiLevelType w:val="hybridMultilevel"/>
    <w:tmpl w:val="2F1E14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240BD9"/>
    <w:multiLevelType w:val="hybridMultilevel"/>
    <w:tmpl w:val="7E76F664"/>
    <w:lvl w:ilvl="0" w:tplc="FE0832EA">
      <w:start w:val="2"/>
      <w:numFmt w:val="bullet"/>
      <w:lvlText w:val="•"/>
      <w:lvlJc w:val="left"/>
      <w:pPr>
        <w:ind w:left="142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EF96CEC"/>
    <w:multiLevelType w:val="multilevel"/>
    <w:tmpl w:val="6C3CC1B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8"/>
  </w:num>
  <w:num w:numId="2">
    <w:abstractNumId w:val="3"/>
  </w:num>
  <w:num w:numId="3">
    <w:abstractNumId w:val="20"/>
  </w:num>
  <w:num w:numId="4">
    <w:abstractNumId w:val="25"/>
  </w:num>
  <w:num w:numId="5">
    <w:abstractNumId w:val="14"/>
  </w:num>
  <w:num w:numId="6">
    <w:abstractNumId w:val="28"/>
  </w:num>
  <w:num w:numId="7">
    <w:abstractNumId w:val="19"/>
  </w:num>
  <w:num w:numId="8">
    <w:abstractNumId w:val="27"/>
  </w:num>
  <w:num w:numId="9">
    <w:abstractNumId w:val="2"/>
  </w:num>
  <w:num w:numId="10">
    <w:abstractNumId w:val="15"/>
  </w:num>
  <w:num w:numId="11">
    <w:abstractNumId w:val="10"/>
  </w:num>
  <w:num w:numId="12">
    <w:abstractNumId w:val="7"/>
  </w:num>
  <w:num w:numId="13">
    <w:abstractNumId w:val="4"/>
  </w:num>
  <w:num w:numId="14">
    <w:abstractNumId w:val="12"/>
  </w:num>
  <w:num w:numId="15">
    <w:abstractNumId w:val="22"/>
  </w:num>
  <w:num w:numId="16">
    <w:abstractNumId w:val="23"/>
  </w:num>
  <w:num w:numId="17">
    <w:abstractNumId w:val="26"/>
  </w:num>
  <w:num w:numId="18">
    <w:abstractNumId w:val="17"/>
  </w:num>
  <w:num w:numId="19">
    <w:abstractNumId w:val="16"/>
  </w:num>
  <w:num w:numId="20">
    <w:abstractNumId w:val="1"/>
  </w:num>
  <w:num w:numId="21">
    <w:abstractNumId w:val="29"/>
  </w:num>
  <w:num w:numId="22">
    <w:abstractNumId w:val="5"/>
  </w:num>
  <w:num w:numId="23">
    <w:abstractNumId w:val="21"/>
  </w:num>
  <w:num w:numId="24">
    <w:abstractNumId w:val="9"/>
  </w:num>
  <w:num w:numId="25">
    <w:abstractNumId w:val="11"/>
  </w:num>
  <w:num w:numId="26">
    <w:abstractNumId w:val="24"/>
  </w:num>
  <w:num w:numId="27">
    <w:abstractNumId w:val="18"/>
  </w:num>
  <w:num w:numId="28">
    <w:abstractNumId w:val="13"/>
  </w:num>
  <w:num w:numId="29">
    <w:abstractNumId w:val="0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D45"/>
    <w:rsid w:val="00075AD4"/>
    <w:rsid w:val="000F715F"/>
    <w:rsid w:val="00187E43"/>
    <w:rsid w:val="001A33FC"/>
    <w:rsid w:val="001B2E74"/>
    <w:rsid w:val="001D13D2"/>
    <w:rsid w:val="001D2495"/>
    <w:rsid w:val="002233DF"/>
    <w:rsid w:val="00235359"/>
    <w:rsid w:val="002F0D45"/>
    <w:rsid w:val="00305AE6"/>
    <w:rsid w:val="0032064A"/>
    <w:rsid w:val="003354F7"/>
    <w:rsid w:val="0034631A"/>
    <w:rsid w:val="00364330"/>
    <w:rsid w:val="003929E4"/>
    <w:rsid w:val="003B502F"/>
    <w:rsid w:val="004718BD"/>
    <w:rsid w:val="004826A4"/>
    <w:rsid w:val="004B681E"/>
    <w:rsid w:val="004D599C"/>
    <w:rsid w:val="004F39D3"/>
    <w:rsid w:val="004F6BAD"/>
    <w:rsid w:val="00556A2F"/>
    <w:rsid w:val="0058410B"/>
    <w:rsid w:val="00585DB2"/>
    <w:rsid w:val="005A63EF"/>
    <w:rsid w:val="005B62E5"/>
    <w:rsid w:val="005D746C"/>
    <w:rsid w:val="005E3D74"/>
    <w:rsid w:val="005E74C3"/>
    <w:rsid w:val="005F59BC"/>
    <w:rsid w:val="00657A6A"/>
    <w:rsid w:val="006A1638"/>
    <w:rsid w:val="006A60B3"/>
    <w:rsid w:val="006D45FB"/>
    <w:rsid w:val="006E1DD5"/>
    <w:rsid w:val="007011DF"/>
    <w:rsid w:val="0071668E"/>
    <w:rsid w:val="00765A4F"/>
    <w:rsid w:val="00792879"/>
    <w:rsid w:val="007C1863"/>
    <w:rsid w:val="007C2FFA"/>
    <w:rsid w:val="00866AFB"/>
    <w:rsid w:val="008B7038"/>
    <w:rsid w:val="009577BB"/>
    <w:rsid w:val="009B595E"/>
    <w:rsid w:val="009C02A8"/>
    <w:rsid w:val="00A21DC8"/>
    <w:rsid w:val="00B0457D"/>
    <w:rsid w:val="00B80E6D"/>
    <w:rsid w:val="00BB54EE"/>
    <w:rsid w:val="00BB746C"/>
    <w:rsid w:val="00C56110"/>
    <w:rsid w:val="00CD42F9"/>
    <w:rsid w:val="00CF3615"/>
    <w:rsid w:val="00D175AF"/>
    <w:rsid w:val="00D63DD3"/>
    <w:rsid w:val="00D82335"/>
    <w:rsid w:val="00DC23F9"/>
    <w:rsid w:val="00DE5FF6"/>
    <w:rsid w:val="00E00686"/>
    <w:rsid w:val="00E00C9B"/>
    <w:rsid w:val="00E04D6E"/>
    <w:rsid w:val="00E21090"/>
    <w:rsid w:val="00E6531D"/>
    <w:rsid w:val="00EA48A2"/>
    <w:rsid w:val="00EC716B"/>
    <w:rsid w:val="00ED0505"/>
    <w:rsid w:val="00EE5DB4"/>
    <w:rsid w:val="00F75F4A"/>
    <w:rsid w:val="00FE0372"/>
    <w:rsid w:val="00FF0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54EE4F-131F-4D82-A2CB-1CF082E9A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668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0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F0D45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FF04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F0486"/>
  </w:style>
  <w:style w:type="paragraph" w:styleId="a7">
    <w:name w:val="footer"/>
    <w:basedOn w:val="a"/>
    <w:link w:val="a8"/>
    <w:uiPriority w:val="99"/>
    <w:unhideWhenUsed/>
    <w:rsid w:val="00FF04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F0486"/>
  </w:style>
  <w:style w:type="table" w:styleId="a9">
    <w:name w:val="Table Grid"/>
    <w:basedOn w:val="a1"/>
    <w:uiPriority w:val="39"/>
    <w:rsid w:val="00EA48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BB54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59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nprosvet_rospotrebnadzor@internet.ru" TargetMode="External"/><Relationship Id="rId13" Type="http://schemas.openxmlformats.org/officeDocument/2006/relationships/hyperlink" Target="https://metrika.yandex.ru/" TargetMode="External"/><Relationship Id="rId18" Type="http://schemas.openxmlformats.org/officeDocument/2006/relationships/hyperlink" Target="https://www.mlg.ru/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mailto:sanprosvet_rospotrebnadzor@internet.ru" TargetMode="External"/><Relationship Id="rId12" Type="http://schemas.openxmlformats.org/officeDocument/2006/relationships/hyperlink" Target="https://www.mlg.ru/" TargetMode="External"/><Relationship Id="rId17" Type="http://schemas.openxmlformats.org/officeDocument/2006/relationships/hyperlink" Target="https://www.similarweb.com/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iveinternet.ru/" TargetMode="External"/><Relationship Id="rId20" Type="http://schemas.openxmlformats.org/officeDocument/2006/relationships/hyperlink" Target="https://www.mlg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anprosvet_rospotrebnadzor@internet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mlg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sanprosvet_rospotrebnadzor@internet.ru" TargetMode="External"/><Relationship Id="rId19" Type="http://schemas.openxmlformats.org/officeDocument/2006/relationships/hyperlink" Target="https://br-analytics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anprosvet_rospotrebnadzor@internet.ru" TargetMode="External"/><Relationship Id="rId14" Type="http://schemas.openxmlformats.org/officeDocument/2006/relationships/hyperlink" Target="https://analytics.google.com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F5966FF8</Template>
  <TotalTime>51</TotalTime>
  <Pages>15</Pages>
  <Words>3402</Words>
  <Characters>19397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Головкова Екатерина Олеговна</dc:creator>
  <cp:lastModifiedBy>Ильинич Наталья М.</cp:lastModifiedBy>
  <cp:revision>3</cp:revision>
  <dcterms:created xsi:type="dcterms:W3CDTF">2023-05-12T15:21:00Z</dcterms:created>
  <dcterms:modified xsi:type="dcterms:W3CDTF">2023-05-15T18:18:00Z</dcterms:modified>
</cp:coreProperties>
</file>